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54"/>
        <w:pBdr/>
        <w:spacing/>
        <w:ind/>
        <w:jc w:val="center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</w: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854"/>
        <w:pBdr/>
        <w:spacing/>
        <w:ind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 w:bidi="en-US"/>
        </w:rPr>
      </w:pPr>
      <w:r>
        <w:rPr>
          <w:rFonts w:ascii="Times New Roman" w:hAnsi="Times New Roman"/>
          <w:b/>
          <w:color w:val="000000"/>
          <w:sz w:val="28"/>
          <w:lang w:val="uk-UA" w:bidi="en-US"/>
        </w:rPr>
        <w:t xml:space="preserve">МЕНСЬКА МІСЬКА РАДА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bidi="en-US"/>
        </w:rPr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 w:bidi="en-US"/>
        </w:rPr>
      </w:r>
    </w:p>
    <w:p>
      <w:pPr>
        <w:pStyle w:val="854"/>
        <w:pBdr/>
        <w:spacing/>
        <w:ind/>
        <w:jc w:val="center"/>
        <w:rPr>
          <w:rFonts w:ascii="Times New Roman" w:hAnsi="Times New Roman"/>
          <w:b/>
          <w:sz w:val="16"/>
          <w:szCs w:val="16"/>
          <w:lang w:val="uk-UA"/>
        </w:rPr>
      </w:pPr>
      <w:r>
        <w:rPr>
          <w:rFonts w:ascii="Times New Roman" w:hAnsi="Times New Roman"/>
          <w:b/>
          <w:sz w:val="16"/>
          <w:szCs w:val="16"/>
          <w:lang w:val="uk-UA"/>
        </w:rPr>
      </w:r>
      <w:r>
        <w:rPr>
          <w:rFonts w:ascii="Times New Roman" w:hAnsi="Times New Roman"/>
          <w:b/>
          <w:sz w:val="16"/>
          <w:szCs w:val="16"/>
          <w:lang w:val="uk-UA"/>
        </w:rPr>
      </w:r>
    </w:p>
    <w:p>
      <w:pPr>
        <w:pStyle w:val="854"/>
        <w:pBdr/>
        <w:spacing/>
        <w:ind/>
        <w:jc w:val="center"/>
        <w:rPr>
          <w:rFonts w:ascii="Times New Roman" w:hAnsi="Times New Roman"/>
          <w:b/>
          <w:color w:val="000000"/>
          <w:sz w:val="28"/>
          <w:lang w:val="uk-UA"/>
        </w:rPr>
      </w:pPr>
      <w:r/>
      <w:bookmarkStart w:id="0" w:name="_Hlk82170484"/>
      <w:r>
        <w:rPr>
          <w:rFonts w:ascii="Times New Roman" w:hAnsi="Times New Roman"/>
          <w:b/>
          <w:sz w:val="28"/>
          <w:lang w:val="uk-UA" w:bidi="en-US"/>
        </w:rPr>
        <w:t xml:space="preserve">(шістдесят дев</w:t>
      </w:r>
      <w:r>
        <w:rPr>
          <w:rFonts w:ascii="Times New Roman" w:hAnsi="Times New Roman"/>
          <w:b/>
          <w:sz w:val="28"/>
          <w:lang w:val="uk-UA" w:bidi="en-US"/>
        </w:rPr>
        <w:t xml:space="preserve">’ята</w:t>
      </w:r>
      <w:r>
        <w:rPr>
          <w:rFonts w:ascii="Times New Roman" w:hAnsi="Times New Roman"/>
          <w:b/>
          <w:sz w:val="28"/>
          <w:lang w:val="uk-UA" w:bidi="en-US"/>
        </w:rPr>
        <w:t xml:space="preserve"> </w:t>
      </w:r>
      <w:r>
        <w:rPr>
          <w:rFonts w:ascii="Times New Roman" w:hAnsi="Times New Roman"/>
          <w:b/>
          <w:color w:val="000000"/>
          <w:sz w:val="28"/>
          <w:lang w:val="uk-UA" w:bidi="en-US"/>
        </w:rPr>
        <w:t xml:space="preserve">сесія восьмого скликання) </w:t>
      </w:r>
      <w:bookmarkEnd w:id="0"/>
      <w:r>
        <w:rPr>
          <w:rFonts w:ascii="Times New Roman" w:hAnsi="Times New Roman"/>
          <w:b/>
          <w:color w:val="000000"/>
          <w:sz w:val="28"/>
          <w:lang w:val="uk-UA"/>
        </w:rPr>
      </w:r>
      <w:r>
        <w:rPr>
          <w:rFonts w:ascii="Times New Roman" w:hAnsi="Times New Roman"/>
          <w:b/>
          <w:color w:val="000000"/>
          <w:sz w:val="28"/>
          <w:lang w:val="uk-UA"/>
        </w:rPr>
      </w:r>
    </w:p>
    <w:p>
      <w:pPr>
        <w:pStyle w:val="649"/>
        <w:widowControl w:val="false"/>
        <w:pBdr/>
        <w:spacing/>
        <w:ind/>
        <w:jc w:val="center"/>
        <w:rPr>
          <w:rFonts w:eastAsia="Lucida Sans Unicode"/>
          <w:b/>
          <w:color w:val="000000"/>
          <w:sz w:val="28"/>
          <w:szCs w:val="28"/>
          <w:lang w:val="uk-UA" w:eastAsia="hi-IN" w:bidi="hi-IN"/>
        </w:rPr>
      </w:pPr>
      <w:r>
        <w:rPr>
          <w:rFonts w:eastAsia="Lucida Sans Unicode"/>
          <w:b/>
          <w:color w:val="000000"/>
          <w:sz w:val="28"/>
          <w:szCs w:val="28"/>
          <w:lang w:val="uk-UA" w:eastAsia="hi-IN" w:bidi="hi-IN"/>
        </w:rPr>
        <w:t xml:space="preserve">РІШЕННЯ</w:t>
      </w:r>
      <w:r>
        <w:rPr>
          <w:rFonts w:eastAsia="Lucida Sans Unicode"/>
          <w:b/>
          <w:color w:val="000000"/>
          <w:sz w:val="28"/>
          <w:szCs w:val="28"/>
          <w:lang w:val="uk-UA" w:eastAsia="hi-IN" w:bidi="hi-IN"/>
        </w:rPr>
      </w:r>
      <w:r>
        <w:rPr>
          <w:rFonts w:eastAsia="Lucida Sans Unicode"/>
          <w:b/>
          <w:color w:val="000000"/>
          <w:sz w:val="28"/>
          <w:szCs w:val="28"/>
          <w:lang w:val="uk-UA" w:eastAsia="hi-IN" w:bidi="hi-IN"/>
        </w:rPr>
      </w:r>
    </w:p>
    <w:p>
      <w:pPr>
        <w:pStyle w:val="854"/>
        <w:pBdr/>
        <w:spacing/>
        <w:ind/>
        <w:jc w:val="center"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lang w:val="uk-UA"/>
        </w:rPr>
      </w:r>
      <w:r>
        <w:rPr>
          <w:rFonts w:ascii="Times New Roman" w:hAnsi="Times New Roman"/>
          <w:color w:val="000000"/>
          <w:sz w:val="28"/>
          <w:lang w:val="uk-UA"/>
        </w:rPr>
      </w:r>
    </w:p>
    <w:p>
      <w:pPr>
        <w:pStyle w:val="649"/>
        <w:widowControl w:val="false"/>
        <w:pBdr/>
        <w:tabs>
          <w:tab w:val="left" w:leader="none" w:pos="4536"/>
          <w:tab w:val="left" w:leader="none" w:pos="7370"/>
        </w:tabs>
        <w:spacing/>
        <w:ind/>
        <w:jc w:val="both"/>
        <w:rPr>
          <w:rFonts w:eastAsia="Lucida Sans Unicode"/>
          <w:color w:val="000000"/>
          <w:sz w:val="28"/>
          <w:szCs w:val="28"/>
          <w:u w:val="single"/>
          <w:lang w:val="uk-UA" w:eastAsia="hi-IN" w:bidi="hi-IN"/>
        </w:rPr>
      </w:pP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28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 січня 202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6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 року</w:t>
        <w:tab/>
        <w:t xml:space="preserve">м. Мена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ab/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№ </w:t>
      </w:r>
      <w:r>
        <w:rPr>
          <w:rFonts w:eastAsia="Lucida Sans Unicode"/>
          <w:color w:val="000000"/>
          <w:sz w:val="28"/>
          <w:szCs w:val="28"/>
          <w:lang w:val="uk-UA" w:eastAsia="hi-IN" w:bidi="hi-IN"/>
        </w:rPr>
        <w:t xml:space="preserve">29</w:t>
      </w:r>
      <w:r>
        <w:rPr>
          <w:rFonts w:eastAsia="Lucida Sans Unicode"/>
          <w:color w:val="000000"/>
          <w:sz w:val="28"/>
          <w:szCs w:val="28"/>
          <w:u w:val="single"/>
          <w:lang w:val="uk-UA" w:eastAsia="hi-IN" w:bidi="hi-IN"/>
        </w:rPr>
      </w:r>
      <w:r>
        <w:rPr>
          <w:rFonts w:eastAsia="Lucida Sans Unicode"/>
          <w:color w:val="000000"/>
          <w:sz w:val="28"/>
          <w:szCs w:val="28"/>
          <w:u w:val="single"/>
          <w:lang w:val="uk-UA" w:eastAsia="hi-IN" w:bidi="hi-IN"/>
        </w:rPr>
      </w:r>
    </w:p>
    <w:p>
      <w:pPr>
        <w:pStyle w:val="649"/>
        <w:pBdr/>
        <w:spacing/>
        <w:ind/>
        <w:rPr>
          <w:lang w:val="uk-UA"/>
        </w:rPr>
      </w:pPr>
      <w:r>
        <w:rPr>
          <w:lang w:val="uk-UA"/>
        </w:rPr>
      </w:r>
      <w:r>
        <w:rPr>
          <w:lang w:val="uk-UA"/>
        </w:rPr>
      </w:r>
    </w:p>
    <w:p>
      <w:pPr>
        <w:pStyle w:val="854"/>
        <w:pBdr/>
        <w:tabs>
          <w:tab w:val="left" w:leader="none" w:pos="4110"/>
          <w:tab w:val="left" w:leader="none" w:pos="4253"/>
        </w:tabs>
        <w:spacing/>
        <w:ind w:right="5862"/>
        <w:jc w:val="both"/>
        <w:rPr>
          <w:rFonts w:ascii="Times New Roman" w:hAnsi="Times New Roman"/>
          <w:b/>
          <w:color w:val="000000"/>
          <w:sz w:val="28"/>
          <w:lang w:val="uk-UA" w:bidi="en-US"/>
        </w:rPr>
      </w:pPr>
      <w:r>
        <w:rPr>
          <w:rFonts w:ascii="Times New Roman" w:hAnsi="Times New Roman"/>
          <w:b/>
          <w:sz w:val="28"/>
          <w:shd w:val="clear" w:color="auto" w:fill="ffffff"/>
          <w:lang w:val="uk-UA"/>
        </w:rPr>
        <w:t xml:space="preserve">Про виконання </w:t>
      </w:r>
      <w:r>
        <w:rPr>
          <w:rFonts w:ascii="Times New Roman" w:hAnsi="Times New Roman"/>
          <w:b/>
          <w:color w:val="000000"/>
          <w:sz w:val="28"/>
          <w:lang w:val="uk-UA" w:bidi="en-US"/>
        </w:rPr>
        <w:t xml:space="preserve">Програми підтримки та розвитку обдарованої учнівської молоді та творчих педагогів на 2025 – 2027 роки за  2025 рік</w:t>
      </w:r>
      <w:r>
        <w:rPr>
          <w:rFonts w:ascii="Times New Roman" w:hAnsi="Times New Roman"/>
          <w:b/>
          <w:color w:val="000000"/>
          <w:sz w:val="28"/>
          <w:lang w:val="uk-UA" w:bidi="en-US"/>
        </w:rPr>
      </w:r>
      <w:r>
        <w:rPr>
          <w:rFonts w:ascii="Times New Roman" w:hAnsi="Times New Roman"/>
          <w:b/>
          <w:color w:val="000000"/>
          <w:sz w:val="28"/>
          <w:lang w:val="uk-UA" w:bidi="en-US"/>
        </w:rPr>
      </w:r>
    </w:p>
    <w:p>
      <w:pPr>
        <w:pStyle w:val="854"/>
        <w:pBdr/>
        <w:spacing/>
        <w:ind/>
        <w:jc w:val="both"/>
        <w:rPr>
          <w:rFonts w:ascii="Times New Roman" w:hAnsi="Times New Roman"/>
          <w:color w:val="000000"/>
          <w:sz w:val="28"/>
          <w:szCs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</w:r>
      <w:r>
        <w:rPr>
          <w:rFonts w:ascii="Times New Roman" w:hAnsi="Times New Roman"/>
          <w:color w:val="000000"/>
          <w:sz w:val="28"/>
          <w:szCs w:val="28"/>
          <w:lang w:val="uk-UA"/>
        </w:rPr>
      </w:r>
    </w:p>
    <w:p>
      <w:pPr>
        <w:pStyle w:val="854"/>
        <w:pBdr/>
        <w:spacing/>
        <w:ind w:firstLine="567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>
        <w:rPr>
          <w:rFonts w:ascii="Times New Roman" w:hAnsi="Times New Roman" w:eastAsia="Batang"/>
          <w:sz w:val="28"/>
          <w:szCs w:val="28"/>
          <w:lang w:val="uk-UA"/>
        </w:rPr>
        <w:t xml:space="preserve">Заслухавши інформацію Відділу освіти Менської міської ради про </w:t>
      </w:r>
      <w:r>
        <w:rPr>
          <w:rFonts w:ascii="Times New Roman" w:hAnsi="Times New Roman"/>
          <w:sz w:val="28"/>
          <w:szCs w:val="28"/>
          <w:lang w:val="uk-UA"/>
        </w:rPr>
        <w:t xml:space="preserve">стан виконання </w:t>
      </w:r>
      <w:r>
        <w:rPr>
          <w:rFonts w:ascii="Times New Roman" w:hAnsi="Times New Roman"/>
          <w:color w:val="000000"/>
          <w:sz w:val="28"/>
          <w:lang w:val="uk-UA" w:bidi="en-US"/>
        </w:rPr>
        <w:t xml:space="preserve">Програми підтримки та розвитку обдарованої учнівської молоді та творчих педагогів на 2025 – 2027 роки </w:t>
      </w:r>
      <w:r>
        <w:rPr>
          <w:rStyle w:val="855"/>
          <w:b w:val="0"/>
          <w:sz w:val="28"/>
          <w:szCs w:val="28"/>
          <w:lang w:val="uk-UA" w:eastAsia="uk-UA"/>
        </w:rPr>
        <w:t xml:space="preserve">за </w:t>
      </w:r>
      <w:r>
        <w:rPr>
          <w:rStyle w:val="855"/>
          <w:b w:val="0"/>
          <w:sz w:val="28"/>
          <w:szCs w:val="28"/>
          <w:lang w:val="en-US" w:eastAsia="uk-UA"/>
        </w:rPr>
        <w:t xml:space="preserve">2</w:t>
      </w:r>
      <w:r>
        <w:rPr>
          <w:rStyle w:val="855"/>
          <w:b w:val="0"/>
          <w:sz w:val="28"/>
          <w:szCs w:val="28"/>
          <w:lang w:val="uk-UA" w:eastAsia="uk-UA"/>
        </w:rPr>
        <w:t xml:space="preserve">025 рік, відповідно до ст. ст.26, 27 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Закону України «Про місцеве самоврядування в Україні», Менська міська рада</w:t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</w:r>
      <w:r>
        <w:rPr>
          <w:rFonts w:ascii="Times New Roman" w:hAnsi="Times New Roman"/>
          <w:sz w:val="28"/>
          <w:szCs w:val="28"/>
          <w:shd w:val="clear" w:color="auto" w:fill="ffffff"/>
          <w:lang w:val="uk-UA"/>
        </w:rPr>
      </w:r>
    </w:p>
    <w:p>
      <w:pPr>
        <w:pStyle w:val="649"/>
        <w:pBdr/>
        <w:spacing/>
        <w:ind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ВИРІШИЛА: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49"/>
        <w:pBdr/>
        <w:spacing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1. Звіт про виконання </w:t>
      </w:r>
      <w:r>
        <w:rPr>
          <w:color w:val="000000"/>
          <w:sz w:val="28"/>
          <w:lang w:val="uk-UA" w:bidi="en-US"/>
        </w:rPr>
        <w:t xml:space="preserve">Програми підтримки та розвитку обдарованої учнівської молоді та творчих педагогів на 2025 – 2027 роки </w:t>
      </w:r>
      <w:r>
        <w:rPr>
          <w:rStyle w:val="855"/>
          <w:b w:val="0"/>
          <w:sz w:val="28"/>
          <w:szCs w:val="28"/>
          <w:lang w:val="uk-UA" w:eastAsia="uk-UA"/>
        </w:rPr>
        <w:t xml:space="preserve">за 2025 рік</w:t>
      </w:r>
      <w:r>
        <w:rPr>
          <w:color w:val="000000"/>
          <w:sz w:val="28"/>
          <w:szCs w:val="28"/>
          <w:lang w:val="uk-UA"/>
        </w:rPr>
        <w:t xml:space="preserve">, </w:t>
      </w:r>
      <w:r>
        <w:rPr>
          <w:bCs/>
          <w:color w:val="000000"/>
          <w:sz w:val="28"/>
          <w:szCs w:val="28"/>
          <w:lang w:val="uk-UA"/>
        </w:rPr>
        <w:t xml:space="preserve">взяти до відома (додається)</w:t>
      </w:r>
      <w:r>
        <w:rPr>
          <w:color w:val="000000"/>
          <w:sz w:val="28"/>
          <w:szCs w:val="28"/>
          <w:lang w:val="uk-UA"/>
        </w:rPr>
        <w:t xml:space="preserve">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54"/>
        <w:pBdr/>
        <w:spacing/>
        <w:ind w:firstLine="426"/>
        <w:jc w:val="both"/>
        <w:rPr>
          <w:rFonts w:ascii="Times New Roman" w:hAnsi="Times New Roman"/>
          <w:color w:val="000000"/>
          <w:sz w:val="28"/>
          <w:lang w:val="uk-UA" w:bidi="en-US"/>
        </w:rPr>
      </w:pP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2. </w:t>
      </w:r>
      <w:r>
        <w:rPr>
          <w:rFonts w:ascii="Times New Roman" w:hAnsi="Times New Roman"/>
          <w:color w:val="000000"/>
          <w:sz w:val="28"/>
          <w:lang w:val="uk-UA" w:bidi="en-US"/>
        </w:rPr>
        <w:t xml:space="preserve">Контроль за виконанням рішення покласти на комісію з питань охорони здоров’я, соціального захисту населення,  освіти, культури, молоді, фізкультури і спорту та заступника міського  голови з питань діяльності виконавчих органів ради  Прищепу В.В.</w:t>
      </w:r>
      <w:r>
        <w:rPr>
          <w:rFonts w:ascii="Times New Roman" w:hAnsi="Times New Roman"/>
          <w:color w:val="000000"/>
          <w:sz w:val="28"/>
          <w:lang w:val="uk-UA" w:bidi="en-US"/>
        </w:rPr>
      </w:r>
      <w:r>
        <w:rPr>
          <w:rFonts w:ascii="Times New Roman" w:hAnsi="Times New Roman"/>
          <w:color w:val="000000"/>
          <w:sz w:val="28"/>
          <w:lang w:val="uk-UA" w:bidi="en-US"/>
        </w:rPr>
      </w:r>
    </w:p>
    <w:p>
      <w:pPr>
        <w:pStyle w:val="854"/>
        <w:pBdr/>
        <w:spacing/>
        <w:ind w:firstLine="426"/>
        <w:jc w:val="both"/>
        <w:rPr>
          <w:rFonts w:ascii="Times New Roman" w:hAnsi="Times New Roman"/>
          <w:color w:val="000000"/>
          <w:sz w:val="28"/>
          <w:lang w:val="uk-UA" w:bidi="en-US"/>
        </w:rPr>
      </w:pPr>
      <w:r>
        <w:rPr>
          <w:rFonts w:ascii="Times New Roman" w:hAnsi="Times New Roman"/>
          <w:color w:val="000000"/>
          <w:sz w:val="28"/>
          <w:lang w:val="uk-UA" w:bidi="en-US"/>
        </w:rPr>
      </w:r>
      <w:r>
        <w:rPr>
          <w:rFonts w:ascii="Times New Roman" w:hAnsi="Times New Roman"/>
          <w:color w:val="000000"/>
          <w:sz w:val="28"/>
          <w:lang w:val="uk-UA" w:bidi="en-US"/>
        </w:rPr>
      </w:r>
    </w:p>
    <w:p>
      <w:pPr>
        <w:pStyle w:val="649"/>
        <w:pBdr/>
        <w:spacing/>
        <w:ind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649"/>
        <w:pBdr/>
        <w:tabs>
          <w:tab w:val="left" w:leader="none" w:pos="6520"/>
          <w:tab w:val="left" w:leader="none" w:pos="6803"/>
        </w:tabs>
        <w:spacing/>
        <w:ind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Секретар ради</w:t>
      </w:r>
      <w:r>
        <w:rPr>
          <w:color w:val="000000"/>
          <w:sz w:val="28"/>
          <w:szCs w:val="28"/>
          <w:lang w:val="uk-UA"/>
        </w:rPr>
        <w:tab/>
      </w:r>
      <w:r>
        <w:rPr>
          <w:color w:val="000000"/>
          <w:sz w:val="28"/>
          <w:szCs w:val="28"/>
          <w:lang w:val="uk-UA"/>
        </w:rPr>
        <w:t xml:space="preserve">Юрій СТАЛЬНИЧЕНКО</w:t>
      </w:r>
      <w:r>
        <w:rPr>
          <w:color w:val="000000"/>
          <w:sz w:val="28"/>
          <w:szCs w:val="28"/>
          <w:lang w:val="uk-UA"/>
        </w:rPr>
      </w:r>
    </w:p>
    <w:sectPr>
      <w:headerReference w:type="default" r:id="rId8"/>
      <w:footnotePr/>
      <w:endnotePr/>
      <w:type w:val="nextPage"/>
      <w:pgSz w:h="15840" w:orient="portrait" w:w="12240"/>
      <w:pgMar w:top="1134" w:right="567" w:bottom="1134" w:left="1701" w:header="284" w:footer="709" w:gutter="0"/>
      <w:cols w:num="1" w:sep="0" w:space="1701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ucida Sans Unicode">
    <w:panose1 w:val="020B0603030804020204"/>
  </w:font>
  <w:font w:name="Arial">
    <w:panose1 w:val="020B0604020202020204"/>
  </w:font>
  <w:font w:name="Times New Roman">
    <w:panose1 w:val="02020603050405020304"/>
  </w:font>
  <w:font w:name="Batang">
    <w:panose1 w:val="02020603020101020101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/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81"/>
      <w:pBdr/>
      <w:tabs>
        <w:tab w:val="center" w:leader="none" w:pos="7143"/>
        <w:tab w:val="right" w:leader="none" w:pos="14287"/>
      </w:tabs>
      <w:spacing/>
      <w:ind/>
      <w:jc w:val="center"/>
      <w:rPr/>
    </w:pPr>
    <w:r>
      <w:rPr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426510" cy="579063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26510" cy="57906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3.58pt;height:45.60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148" w:default="1">
    <w:name w:val="No List"/>
    <w:uiPriority w:val="99"/>
    <w:semiHidden/>
    <w:unhideWhenUsed/>
    <w:pPr>
      <w:pBdr/>
      <w:spacing/>
      <w:ind/>
    </w:pPr>
  </w:style>
  <w:style w:type="paragraph" w:styleId="649" w:default="1">
    <w:name w:val="Normal"/>
    <w:next w:val="649"/>
    <w:link w:val="649"/>
    <w:qFormat/>
    <w:pPr>
      <w:pBdr/>
      <w:spacing w:after="0" w:line="240" w:lineRule="auto"/>
      <w:ind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650">
    <w:name w:val="Heading 1"/>
    <w:basedOn w:val="649"/>
    <w:next w:val="649"/>
    <w:link w:val="661"/>
    <w:uiPriority w:val="9"/>
    <w:qFormat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 w:cs="Arial"/>
      <w:sz w:val="40"/>
      <w:szCs w:val="40"/>
    </w:rPr>
  </w:style>
  <w:style w:type="paragraph" w:styleId="651">
    <w:name w:val="Heading 2"/>
    <w:basedOn w:val="649"/>
    <w:next w:val="649"/>
    <w:link w:val="662"/>
    <w:uiPriority w:val="9"/>
    <w:unhideWhenUsed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 w:cs="Arial"/>
      <w:sz w:val="34"/>
    </w:rPr>
  </w:style>
  <w:style w:type="paragraph" w:styleId="652">
    <w:name w:val="Heading 3"/>
    <w:basedOn w:val="649"/>
    <w:next w:val="649"/>
    <w:link w:val="663"/>
    <w:uiPriority w:val="9"/>
    <w:unhideWhenUsed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 w:cs="Arial"/>
      <w:sz w:val="30"/>
      <w:szCs w:val="30"/>
    </w:rPr>
  </w:style>
  <w:style w:type="paragraph" w:styleId="653">
    <w:name w:val="Heading 4"/>
    <w:basedOn w:val="649"/>
    <w:next w:val="649"/>
    <w:link w:val="664"/>
    <w:uiPriority w:val="9"/>
    <w:unhideWhenUsed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54">
    <w:name w:val="Heading 5"/>
    <w:basedOn w:val="649"/>
    <w:next w:val="649"/>
    <w:link w:val="665"/>
    <w:uiPriority w:val="9"/>
    <w:unhideWhenUsed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 w:cs="Arial"/>
      <w:b/>
      <w:bCs/>
    </w:rPr>
  </w:style>
  <w:style w:type="paragraph" w:styleId="655">
    <w:name w:val="Heading 6"/>
    <w:basedOn w:val="649"/>
    <w:next w:val="649"/>
    <w:link w:val="666"/>
    <w:uiPriority w:val="9"/>
    <w:unhideWhenUsed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56">
    <w:name w:val="Heading 7"/>
    <w:basedOn w:val="649"/>
    <w:next w:val="649"/>
    <w:link w:val="667"/>
    <w:uiPriority w:val="9"/>
    <w:unhideWhenUsed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57">
    <w:name w:val="Heading 8"/>
    <w:basedOn w:val="649"/>
    <w:next w:val="649"/>
    <w:link w:val="668"/>
    <w:uiPriority w:val="9"/>
    <w:unhideWhenUsed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649"/>
    <w:next w:val="649"/>
    <w:link w:val="669"/>
    <w:uiPriority w:val="9"/>
    <w:unhideWhenUsed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 w:default="1">
    <w:name w:val="Default Paragraph Font"/>
    <w:next w:val="659"/>
    <w:link w:val="649"/>
    <w:uiPriority w:val="1"/>
    <w:unhideWhenUsed/>
    <w:qFormat/>
    <w:pPr>
      <w:pBdr/>
      <w:spacing/>
      <w:ind/>
    </w:pPr>
  </w:style>
  <w:style w:type="table" w:styleId="660">
    <w:name w:val="Table Normal"/>
    <w:next w:val="660"/>
    <w:link w:val="649"/>
    <w:uiPriority w:val="99"/>
    <w:unhideWhenUsed/>
    <w:pPr>
      <w:pBdr/>
      <w:spacing/>
      <w:ind/>
    </w:pPr>
    <w:tblPr>
      <w:tblW w:w="0" w:type="auto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661">
    <w:name w:val="Заголовок 1 Знак"/>
    <w:basedOn w:val="659"/>
    <w:next w:val="661"/>
    <w:link w:val="650"/>
    <w:uiPriority w:val="9"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662">
    <w:name w:val="Заголовок 2 Знак"/>
    <w:basedOn w:val="659"/>
    <w:next w:val="662"/>
    <w:link w:val="651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663">
    <w:name w:val="Заголовок 3 Знак"/>
    <w:basedOn w:val="659"/>
    <w:next w:val="663"/>
    <w:link w:val="652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664">
    <w:name w:val="Заголовок 4 Знак"/>
    <w:basedOn w:val="659"/>
    <w:next w:val="664"/>
    <w:link w:val="653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665">
    <w:name w:val="Заголовок 5 Знак"/>
    <w:basedOn w:val="659"/>
    <w:next w:val="665"/>
    <w:link w:val="654"/>
    <w:uiPriority w:val="9"/>
    <w:qFormat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666">
    <w:name w:val="Заголовок 6 Знак"/>
    <w:basedOn w:val="659"/>
    <w:next w:val="666"/>
    <w:link w:val="655"/>
    <w:uiPriority w:val="9"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667">
    <w:name w:val="Заголовок 7 Знак"/>
    <w:basedOn w:val="659"/>
    <w:next w:val="667"/>
    <w:link w:val="656"/>
    <w:uiPriority w:val="9"/>
    <w:qFormat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8">
    <w:name w:val="Заголовок 8 Знак"/>
    <w:basedOn w:val="659"/>
    <w:next w:val="668"/>
    <w:link w:val="657"/>
    <w:uiPriority w:val="9"/>
    <w:qFormat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669">
    <w:name w:val="Заголовок 9 Знак"/>
    <w:basedOn w:val="659"/>
    <w:next w:val="669"/>
    <w:link w:val="658"/>
    <w:uiPriority w:val="9"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paragraph" w:styleId="670">
    <w:name w:val="Caption"/>
    <w:basedOn w:val="649"/>
    <w:next w:val="649"/>
    <w:link w:val="649"/>
    <w:uiPriority w:val="35"/>
    <w:unhideWhenUsed/>
    <w:qFormat/>
    <w:pPr>
      <w:pBdr/>
      <w:spacing w:line="276" w:lineRule="auto"/>
      <w:ind/>
    </w:pPr>
    <w:rPr>
      <w:b/>
      <w:bCs/>
      <w:color w:val="5b9bd5"/>
      <w:sz w:val="18"/>
      <w:szCs w:val="18"/>
    </w:rPr>
  </w:style>
  <w:style w:type="character" w:styleId="671">
    <w:name w:val="Emphasis"/>
    <w:basedOn w:val="659"/>
    <w:next w:val="671"/>
    <w:link w:val="649"/>
    <w:uiPriority w:val="20"/>
    <w:qFormat/>
    <w:pPr>
      <w:pBdr/>
      <w:spacing/>
      <w:ind/>
    </w:pPr>
    <w:rPr>
      <w:i/>
      <w:iCs/>
    </w:rPr>
  </w:style>
  <w:style w:type="character" w:styleId="672">
    <w:name w:val="endnote reference"/>
    <w:basedOn w:val="659"/>
    <w:next w:val="672"/>
    <w:link w:val="649"/>
    <w:uiPriority w:val="99"/>
    <w:unhideWhenUsed/>
    <w:qFormat/>
    <w:pPr>
      <w:pBdr/>
      <w:spacing/>
      <w:ind/>
    </w:pPr>
    <w:rPr>
      <w:vertAlign w:val="superscript"/>
    </w:rPr>
  </w:style>
  <w:style w:type="paragraph" w:styleId="673">
    <w:name w:val="endnote text"/>
    <w:basedOn w:val="649"/>
    <w:next w:val="673"/>
    <w:link w:val="674"/>
    <w:uiPriority w:val="99"/>
    <w:unhideWhenUsed/>
    <w:qFormat/>
    <w:pPr>
      <w:pBdr/>
      <w:spacing/>
      <w:ind/>
    </w:pPr>
    <w:rPr>
      <w:sz w:val="20"/>
    </w:rPr>
  </w:style>
  <w:style w:type="character" w:styleId="674">
    <w:name w:val="Текст кінцевої виноски Знак"/>
    <w:next w:val="674"/>
    <w:link w:val="673"/>
    <w:uiPriority w:val="99"/>
    <w:qFormat/>
    <w:pPr>
      <w:pBdr/>
      <w:spacing/>
      <w:ind/>
    </w:pPr>
    <w:rPr>
      <w:sz w:val="20"/>
    </w:rPr>
  </w:style>
  <w:style w:type="character" w:styleId="675">
    <w:name w:val="FollowedHyperlink"/>
    <w:basedOn w:val="659"/>
    <w:next w:val="675"/>
    <w:link w:val="649"/>
    <w:uiPriority w:val="99"/>
    <w:unhideWhenUsed/>
    <w:pPr>
      <w:pBdr/>
      <w:spacing/>
      <w:ind/>
    </w:pPr>
    <w:rPr>
      <w:color w:val="954f72"/>
      <w:u w:val="single"/>
    </w:rPr>
  </w:style>
  <w:style w:type="paragraph" w:styleId="676">
    <w:name w:val="Footer"/>
    <w:basedOn w:val="649"/>
    <w:next w:val="676"/>
    <w:link w:val="677"/>
    <w:uiPriority w:val="99"/>
    <w:unhideWhenUsed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677">
    <w:name w:val="Нижній колонтитул Знак"/>
    <w:next w:val="677"/>
    <w:link w:val="676"/>
    <w:uiPriority w:val="99"/>
    <w:qFormat/>
    <w:pPr>
      <w:pBdr/>
      <w:spacing/>
      <w:ind/>
    </w:pPr>
  </w:style>
  <w:style w:type="character" w:styleId="678">
    <w:name w:val="footnote reference"/>
    <w:basedOn w:val="659"/>
    <w:next w:val="678"/>
    <w:link w:val="649"/>
    <w:uiPriority w:val="99"/>
    <w:unhideWhenUsed/>
    <w:qFormat/>
    <w:pPr>
      <w:pBdr/>
      <w:spacing/>
      <w:ind/>
    </w:pPr>
    <w:rPr>
      <w:vertAlign w:val="superscript"/>
    </w:rPr>
  </w:style>
  <w:style w:type="paragraph" w:styleId="679">
    <w:name w:val="footnote text"/>
    <w:basedOn w:val="649"/>
    <w:next w:val="679"/>
    <w:link w:val="680"/>
    <w:uiPriority w:val="99"/>
    <w:unhideWhenUsed/>
    <w:qFormat/>
    <w:pPr>
      <w:pBdr/>
      <w:spacing w:after="40"/>
      <w:ind/>
    </w:pPr>
    <w:rPr>
      <w:sz w:val="18"/>
    </w:rPr>
  </w:style>
  <w:style w:type="character" w:styleId="680">
    <w:name w:val="Текст виноски Знак"/>
    <w:next w:val="680"/>
    <w:link w:val="679"/>
    <w:uiPriority w:val="99"/>
    <w:qFormat/>
    <w:pPr>
      <w:pBdr/>
      <w:spacing/>
      <w:ind/>
    </w:pPr>
    <w:rPr>
      <w:sz w:val="18"/>
    </w:rPr>
  </w:style>
  <w:style w:type="paragraph" w:styleId="681">
    <w:name w:val="Header"/>
    <w:basedOn w:val="649"/>
    <w:next w:val="681"/>
    <w:link w:val="682"/>
    <w:uiPriority w:val="99"/>
    <w:unhideWhenUsed/>
    <w:qFormat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682">
    <w:name w:val="Верхній колонтитул Знак"/>
    <w:basedOn w:val="659"/>
    <w:next w:val="682"/>
    <w:link w:val="681"/>
    <w:uiPriority w:val="99"/>
    <w:qFormat/>
    <w:pPr>
      <w:pBdr/>
      <w:spacing/>
      <w:ind/>
    </w:pPr>
    <w:rPr>
      <w:rFonts w:ascii="Times New Roman" w:hAnsi="Times New Roman" w:eastAsia="Times New Roman" w:cs="Times New Roman"/>
      <w:sz w:val="24"/>
      <w:szCs w:val="24"/>
      <w:lang w:val="ru-RU" w:eastAsia="ru-RU"/>
    </w:rPr>
  </w:style>
  <w:style w:type="character" w:styleId="683">
    <w:name w:val="Hyperlink"/>
    <w:next w:val="683"/>
    <w:link w:val="649"/>
    <w:uiPriority w:val="99"/>
    <w:unhideWhenUsed/>
    <w:qFormat/>
    <w:pPr>
      <w:pBdr/>
      <w:spacing/>
      <w:ind/>
    </w:pPr>
    <w:rPr>
      <w:color w:val="0563c1"/>
      <w:u w:val="single"/>
    </w:rPr>
  </w:style>
  <w:style w:type="character" w:styleId="684">
    <w:name w:val="Strong"/>
    <w:basedOn w:val="659"/>
    <w:next w:val="684"/>
    <w:link w:val="649"/>
    <w:uiPriority w:val="22"/>
    <w:qFormat/>
    <w:pPr>
      <w:pBdr/>
      <w:spacing/>
      <w:ind/>
    </w:pPr>
    <w:rPr>
      <w:b/>
      <w:bCs/>
    </w:rPr>
  </w:style>
  <w:style w:type="paragraph" w:styleId="685">
    <w:name w:val="Subtitle"/>
    <w:basedOn w:val="649"/>
    <w:next w:val="649"/>
    <w:link w:val="686"/>
    <w:uiPriority w:val="11"/>
    <w:qFormat/>
    <w:pPr>
      <w:pBdr/>
      <w:spacing w:after="200" w:before="200"/>
      <w:ind/>
    </w:pPr>
  </w:style>
  <w:style w:type="character" w:styleId="686">
    <w:name w:val="Підзаголовок Знак"/>
    <w:basedOn w:val="659"/>
    <w:next w:val="686"/>
    <w:link w:val="685"/>
    <w:uiPriority w:val="11"/>
    <w:pPr>
      <w:pBdr/>
      <w:spacing/>
      <w:ind/>
    </w:pPr>
    <w:rPr>
      <w:sz w:val="24"/>
      <w:szCs w:val="24"/>
    </w:rPr>
  </w:style>
  <w:style w:type="table" w:styleId="687">
    <w:name w:val="Table Grid"/>
    <w:basedOn w:val="660"/>
    <w:next w:val="687"/>
    <w:link w:val="649"/>
    <w:uiPriority w:val="59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688">
    <w:name w:val="table of figures"/>
    <w:basedOn w:val="649"/>
    <w:next w:val="649"/>
    <w:link w:val="649"/>
    <w:uiPriority w:val="99"/>
    <w:unhideWhenUsed/>
    <w:qFormat/>
    <w:pPr>
      <w:pBdr/>
      <w:spacing/>
      <w:ind/>
    </w:pPr>
  </w:style>
  <w:style w:type="paragraph" w:styleId="689">
    <w:name w:val="Title"/>
    <w:basedOn w:val="649"/>
    <w:next w:val="649"/>
    <w:link w:val="690"/>
    <w:uiPriority w:val="10"/>
    <w:qFormat/>
    <w:pPr>
      <w:pBdr/>
      <w:spacing w:after="200" w:before="300"/>
      <w:ind/>
      <w:contextualSpacing w:val="true"/>
    </w:pPr>
    <w:rPr>
      <w:sz w:val="48"/>
      <w:szCs w:val="48"/>
    </w:rPr>
  </w:style>
  <w:style w:type="character" w:styleId="690">
    <w:name w:val="Назва Знак"/>
    <w:basedOn w:val="659"/>
    <w:next w:val="690"/>
    <w:link w:val="689"/>
    <w:uiPriority w:val="10"/>
    <w:pPr>
      <w:pBdr/>
      <w:spacing/>
      <w:ind/>
    </w:pPr>
    <w:rPr>
      <w:sz w:val="48"/>
      <w:szCs w:val="48"/>
    </w:rPr>
  </w:style>
  <w:style w:type="paragraph" w:styleId="691">
    <w:name w:val="TOC 1"/>
    <w:basedOn w:val="649"/>
    <w:next w:val="649"/>
    <w:link w:val="649"/>
    <w:uiPriority w:val="39"/>
    <w:unhideWhenUsed/>
    <w:qFormat/>
    <w:pPr>
      <w:pBdr/>
      <w:spacing w:after="57"/>
      <w:ind/>
    </w:pPr>
  </w:style>
  <w:style w:type="paragraph" w:styleId="692">
    <w:name w:val="TOC 2"/>
    <w:basedOn w:val="649"/>
    <w:next w:val="649"/>
    <w:link w:val="649"/>
    <w:uiPriority w:val="39"/>
    <w:unhideWhenUsed/>
    <w:qFormat/>
    <w:pPr>
      <w:pBdr/>
      <w:spacing w:after="57"/>
      <w:ind w:left="283"/>
    </w:pPr>
  </w:style>
  <w:style w:type="paragraph" w:styleId="693">
    <w:name w:val="TOC 3"/>
    <w:basedOn w:val="649"/>
    <w:next w:val="649"/>
    <w:link w:val="649"/>
    <w:uiPriority w:val="39"/>
    <w:unhideWhenUsed/>
    <w:qFormat/>
    <w:pPr>
      <w:pBdr/>
      <w:spacing w:after="57"/>
      <w:ind w:left="567"/>
    </w:pPr>
  </w:style>
  <w:style w:type="paragraph" w:styleId="694">
    <w:name w:val="TOC 4"/>
    <w:basedOn w:val="649"/>
    <w:next w:val="649"/>
    <w:link w:val="649"/>
    <w:uiPriority w:val="39"/>
    <w:unhideWhenUsed/>
    <w:qFormat/>
    <w:pPr>
      <w:pBdr/>
      <w:spacing w:after="57"/>
      <w:ind w:left="850"/>
    </w:pPr>
  </w:style>
  <w:style w:type="paragraph" w:styleId="695">
    <w:name w:val="TOC 5"/>
    <w:basedOn w:val="649"/>
    <w:next w:val="649"/>
    <w:link w:val="649"/>
    <w:uiPriority w:val="39"/>
    <w:unhideWhenUsed/>
    <w:qFormat/>
    <w:pPr>
      <w:pBdr/>
      <w:spacing w:after="57"/>
      <w:ind w:left="1134"/>
    </w:pPr>
  </w:style>
  <w:style w:type="paragraph" w:styleId="696">
    <w:name w:val="TOC 6"/>
    <w:basedOn w:val="649"/>
    <w:next w:val="649"/>
    <w:link w:val="649"/>
    <w:uiPriority w:val="39"/>
    <w:unhideWhenUsed/>
    <w:pPr>
      <w:pBdr/>
      <w:spacing w:after="57"/>
      <w:ind w:left="1417"/>
    </w:pPr>
  </w:style>
  <w:style w:type="paragraph" w:styleId="697">
    <w:name w:val="TOC 7"/>
    <w:basedOn w:val="649"/>
    <w:next w:val="649"/>
    <w:link w:val="649"/>
    <w:uiPriority w:val="39"/>
    <w:unhideWhenUsed/>
    <w:qFormat/>
    <w:pPr>
      <w:pBdr/>
      <w:spacing w:after="57"/>
      <w:ind w:left="1701"/>
    </w:pPr>
  </w:style>
  <w:style w:type="paragraph" w:styleId="698">
    <w:name w:val="TOC 8"/>
    <w:basedOn w:val="649"/>
    <w:next w:val="649"/>
    <w:link w:val="649"/>
    <w:uiPriority w:val="39"/>
    <w:unhideWhenUsed/>
    <w:qFormat/>
    <w:pPr>
      <w:pBdr/>
      <w:spacing w:after="57"/>
      <w:ind w:left="1984"/>
    </w:pPr>
  </w:style>
  <w:style w:type="paragraph" w:styleId="699">
    <w:name w:val="TOC 9"/>
    <w:basedOn w:val="649"/>
    <w:next w:val="649"/>
    <w:link w:val="649"/>
    <w:uiPriority w:val="39"/>
    <w:unhideWhenUsed/>
    <w:qFormat/>
    <w:pPr>
      <w:pBdr/>
      <w:spacing w:after="57"/>
      <w:ind w:left="2268"/>
    </w:pPr>
  </w:style>
  <w:style w:type="character" w:styleId="700">
    <w:name w:val="Intense Emphasis"/>
    <w:basedOn w:val="659"/>
    <w:next w:val="700"/>
    <w:link w:val="649"/>
    <w:uiPriority w:val="21"/>
    <w:qFormat/>
    <w:pPr>
      <w:pBdr/>
      <w:spacing/>
      <w:ind/>
    </w:pPr>
    <w:rPr>
      <w:i/>
      <w:iCs/>
      <w:color w:val="2e75b5"/>
    </w:rPr>
  </w:style>
  <w:style w:type="character" w:styleId="701">
    <w:name w:val="Intense Reference"/>
    <w:basedOn w:val="659"/>
    <w:next w:val="701"/>
    <w:link w:val="649"/>
    <w:uiPriority w:val="32"/>
    <w:qFormat/>
    <w:pPr>
      <w:pBdr/>
      <w:spacing/>
      <w:ind/>
    </w:pPr>
    <w:rPr>
      <w:b/>
      <w:bCs/>
      <w:smallCaps/>
      <w:color w:val="2e75b5"/>
      <w:spacing w:val="5"/>
    </w:rPr>
  </w:style>
  <w:style w:type="character" w:styleId="702">
    <w:name w:val="Subtle Emphasis"/>
    <w:basedOn w:val="659"/>
    <w:next w:val="702"/>
    <w:link w:val="649"/>
    <w:uiPriority w:val="19"/>
    <w:qFormat/>
    <w:pPr>
      <w:pBdr/>
      <w:spacing/>
      <w:ind/>
    </w:pPr>
    <w:rPr>
      <w:i/>
      <w:iCs/>
      <w:color w:val="3f3f3f"/>
    </w:rPr>
  </w:style>
  <w:style w:type="character" w:styleId="703">
    <w:name w:val="Subtle Reference"/>
    <w:basedOn w:val="659"/>
    <w:next w:val="703"/>
    <w:link w:val="649"/>
    <w:uiPriority w:val="31"/>
    <w:qFormat/>
    <w:pPr>
      <w:pBdr/>
      <w:spacing/>
      <w:ind/>
    </w:pPr>
    <w:rPr>
      <w:smallCaps/>
      <w:color w:val="595959"/>
    </w:rPr>
  </w:style>
  <w:style w:type="character" w:styleId="704">
    <w:name w:val="Book Title"/>
    <w:basedOn w:val="659"/>
    <w:next w:val="704"/>
    <w:link w:val="649"/>
    <w:uiPriority w:val="33"/>
    <w:qFormat/>
    <w:pPr>
      <w:pBdr/>
      <w:spacing/>
      <w:ind/>
    </w:pPr>
    <w:rPr>
      <w:b/>
      <w:bCs/>
      <w:i/>
      <w:iCs/>
      <w:spacing w:val="5"/>
    </w:rPr>
  </w:style>
  <w:style w:type="character" w:styleId="705">
    <w:name w:val="Heading 1 Char"/>
    <w:basedOn w:val="659"/>
    <w:next w:val="705"/>
    <w:link w:val="649"/>
    <w:uiPriority w:val="9"/>
    <w:qFormat/>
    <w:pPr>
      <w:pBdr/>
      <w:spacing/>
      <w:ind/>
    </w:pPr>
    <w:rPr>
      <w:rFonts w:ascii="Arial" w:hAnsi="Arial" w:eastAsia="Arial" w:cs="Arial"/>
      <w:sz w:val="40"/>
      <w:szCs w:val="40"/>
    </w:rPr>
  </w:style>
  <w:style w:type="character" w:styleId="706">
    <w:name w:val="Heading 2 Char"/>
    <w:basedOn w:val="659"/>
    <w:next w:val="706"/>
    <w:link w:val="649"/>
    <w:uiPriority w:val="9"/>
    <w:pPr>
      <w:pBdr/>
      <w:spacing/>
      <w:ind/>
    </w:pPr>
    <w:rPr>
      <w:rFonts w:ascii="Arial" w:hAnsi="Arial" w:eastAsia="Arial" w:cs="Arial"/>
      <w:sz w:val="34"/>
    </w:rPr>
  </w:style>
  <w:style w:type="character" w:styleId="707">
    <w:name w:val="Heading 3 Char"/>
    <w:basedOn w:val="659"/>
    <w:next w:val="707"/>
    <w:link w:val="649"/>
    <w:uiPriority w:val="9"/>
    <w:pPr>
      <w:pBdr/>
      <w:spacing/>
      <w:ind/>
    </w:pPr>
    <w:rPr>
      <w:rFonts w:ascii="Arial" w:hAnsi="Arial" w:eastAsia="Arial" w:cs="Arial"/>
      <w:sz w:val="30"/>
      <w:szCs w:val="30"/>
    </w:rPr>
  </w:style>
  <w:style w:type="character" w:styleId="708">
    <w:name w:val="Heading 4 Char"/>
    <w:basedOn w:val="659"/>
    <w:next w:val="708"/>
    <w:link w:val="649"/>
    <w:uiPriority w:val="9"/>
    <w:qFormat/>
    <w:pPr>
      <w:pBdr/>
      <w:spacing/>
      <w:ind/>
    </w:pPr>
    <w:rPr>
      <w:rFonts w:ascii="Arial" w:hAnsi="Arial" w:eastAsia="Arial" w:cs="Arial"/>
      <w:b/>
      <w:bCs/>
      <w:sz w:val="26"/>
      <w:szCs w:val="26"/>
    </w:rPr>
  </w:style>
  <w:style w:type="character" w:styleId="709">
    <w:name w:val="Heading 5 Char"/>
    <w:basedOn w:val="659"/>
    <w:next w:val="709"/>
    <w:link w:val="649"/>
    <w:uiPriority w:val="9"/>
    <w:pPr>
      <w:pBdr/>
      <w:spacing/>
      <w:ind/>
    </w:pPr>
    <w:rPr>
      <w:rFonts w:ascii="Arial" w:hAnsi="Arial" w:eastAsia="Arial" w:cs="Arial"/>
      <w:b/>
      <w:bCs/>
      <w:sz w:val="24"/>
      <w:szCs w:val="24"/>
    </w:rPr>
  </w:style>
  <w:style w:type="character" w:styleId="710">
    <w:name w:val="Heading 6 Char"/>
    <w:basedOn w:val="659"/>
    <w:next w:val="710"/>
    <w:link w:val="649"/>
    <w:uiPriority w:val="9"/>
    <w:qFormat/>
    <w:pPr>
      <w:pBdr/>
      <w:spacing/>
      <w:ind/>
    </w:pPr>
    <w:rPr>
      <w:rFonts w:ascii="Arial" w:hAnsi="Arial" w:eastAsia="Arial" w:cs="Arial"/>
      <w:b/>
      <w:bCs/>
      <w:sz w:val="22"/>
      <w:szCs w:val="22"/>
    </w:rPr>
  </w:style>
  <w:style w:type="character" w:styleId="711">
    <w:name w:val="Heading 7 Char"/>
    <w:basedOn w:val="659"/>
    <w:next w:val="711"/>
    <w:link w:val="649"/>
    <w:uiPriority w:val="9"/>
    <w:pPr>
      <w:pBdr/>
      <w:spacing/>
      <w:ind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12">
    <w:name w:val="Heading 8 Char"/>
    <w:basedOn w:val="659"/>
    <w:next w:val="712"/>
    <w:link w:val="649"/>
    <w:uiPriority w:val="9"/>
    <w:qFormat/>
    <w:pPr>
      <w:pBdr/>
      <w:spacing/>
      <w:ind/>
    </w:pPr>
    <w:rPr>
      <w:rFonts w:ascii="Arial" w:hAnsi="Arial" w:eastAsia="Arial" w:cs="Arial"/>
      <w:i/>
      <w:iCs/>
      <w:sz w:val="22"/>
      <w:szCs w:val="22"/>
    </w:rPr>
  </w:style>
  <w:style w:type="character" w:styleId="713">
    <w:name w:val="Heading 9 Char"/>
    <w:basedOn w:val="659"/>
    <w:next w:val="713"/>
    <w:link w:val="649"/>
    <w:uiPriority w:val="9"/>
    <w:qFormat/>
    <w:pPr>
      <w:pBdr/>
      <w:spacing/>
      <w:ind/>
    </w:pPr>
    <w:rPr>
      <w:rFonts w:ascii="Arial" w:hAnsi="Arial" w:eastAsia="Arial" w:cs="Arial"/>
      <w:i/>
      <w:iCs/>
      <w:sz w:val="21"/>
      <w:szCs w:val="21"/>
    </w:rPr>
  </w:style>
  <w:style w:type="character" w:styleId="714">
    <w:name w:val="Title Char"/>
    <w:basedOn w:val="659"/>
    <w:next w:val="714"/>
    <w:link w:val="649"/>
    <w:uiPriority w:val="10"/>
    <w:pPr>
      <w:pBdr/>
      <w:spacing/>
      <w:ind/>
    </w:pPr>
    <w:rPr>
      <w:sz w:val="48"/>
      <w:szCs w:val="48"/>
    </w:rPr>
  </w:style>
  <w:style w:type="character" w:styleId="715">
    <w:name w:val="Subtitle Char"/>
    <w:basedOn w:val="659"/>
    <w:next w:val="715"/>
    <w:link w:val="649"/>
    <w:uiPriority w:val="11"/>
    <w:qFormat/>
    <w:pPr>
      <w:pBdr/>
      <w:spacing/>
      <w:ind/>
    </w:pPr>
    <w:rPr>
      <w:sz w:val="24"/>
      <w:szCs w:val="24"/>
    </w:rPr>
  </w:style>
  <w:style w:type="character" w:styleId="716">
    <w:name w:val="Quote Char"/>
    <w:next w:val="716"/>
    <w:link w:val="649"/>
    <w:uiPriority w:val="29"/>
    <w:pPr>
      <w:pBdr/>
      <w:spacing/>
      <w:ind/>
    </w:pPr>
    <w:rPr>
      <w:i/>
    </w:rPr>
  </w:style>
  <w:style w:type="character" w:styleId="717">
    <w:name w:val="Intense Quote Char"/>
    <w:next w:val="717"/>
    <w:link w:val="649"/>
    <w:uiPriority w:val="30"/>
    <w:pPr>
      <w:pBdr/>
      <w:spacing/>
      <w:ind/>
    </w:pPr>
    <w:rPr>
      <w:i/>
    </w:rPr>
  </w:style>
  <w:style w:type="character" w:styleId="718">
    <w:name w:val="Caption Char"/>
    <w:next w:val="718"/>
    <w:link w:val="649"/>
    <w:uiPriority w:val="99"/>
    <w:qFormat/>
    <w:pPr>
      <w:pBdr/>
      <w:spacing/>
      <w:ind/>
    </w:pPr>
  </w:style>
  <w:style w:type="character" w:styleId="719">
    <w:name w:val="Footnote Text Char"/>
    <w:next w:val="719"/>
    <w:link w:val="649"/>
    <w:uiPriority w:val="99"/>
    <w:qFormat/>
    <w:pPr>
      <w:pBdr/>
      <w:spacing/>
      <w:ind/>
    </w:pPr>
    <w:rPr>
      <w:sz w:val="18"/>
    </w:rPr>
  </w:style>
  <w:style w:type="character" w:styleId="720">
    <w:name w:val="Endnote Text Char"/>
    <w:next w:val="720"/>
    <w:link w:val="649"/>
    <w:uiPriority w:val="99"/>
    <w:pPr>
      <w:pBdr/>
      <w:spacing/>
      <w:ind/>
    </w:pPr>
    <w:rPr>
      <w:sz w:val="20"/>
    </w:rPr>
  </w:style>
  <w:style w:type="paragraph" w:styleId="721">
    <w:name w:val="List Paragraph"/>
    <w:basedOn w:val="649"/>
    <w:next w:val="721"/>
    <w:link w:val="649"/>
    <w:uiPriority w:val="34"/>
    <w:qFormat/>
    <w:pPr>
      <w:pBdr/>
      <w:spacing/>
      <w:ind w:left="720"/>
      <w:contextualSpacing w:val="true"/>
    </w:pPr>
  </w:style>
  <w:style w:type="paragraph" w:styleId="722">
    <w:name w:val="Quote"/>
    <w:basedOn w:val="649"/>
    <w:next w:val="649"/>
    <w:link w:val="723"/>
    <w:uiPriority w:val="29"/>
    <w:qFormat/>
    <w:pPr>
      <w:pBdr/>
      <w:spacing/>
      <w:ind w:right="720" w:left="720"/>
    </w:pPr>
    <w:rPr>
      <w:i/>
    </w:rPr>
  </w:style>
  <w:style w:type="character" w:styleId="723">
    <w:name w:val="Цитата Знак"/>
    <w:next w:val="723"/>
    <w:link w:val="722"/>
    <w:uiPriority w:val="29"/>
    <w:qFormat/>
    <w:pPr>
      <w:pBdr/>
      <w:spacing/>
      <w:ind/>
    </w:pPr>
    <w:rPr>
      <w:i/>
    </w:rPr>
  </w:style>
  <w:style w:type="paragraph" w:styleId="724">
    <w:name w:val="Intense Quote"/>
    <w:basedOn w:val="649"/>
    <w:next w:val="649"/>
    <w:link w:val="725"/>
    <w:uiPriority w:val="30"/>
    <w:qFormat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725">
    <w:name w:val="Насичена цитата Знак"/>
    <w:next w:val="725"/>
    <w:link w:val="724"/>
    <w:uiPriority w:val="30"/>
    <w:pPr>
      <w:pBdr/>
      <w:spacing/>
      <w:ind/>
    </w:pPr>
    <w:rPr>
      <w:i/>
    </w:rPr>
  </w:style>
  <w:style w:type="character" w:styleId="726">
    <w:name w:val="Header Char"/>
    <w:basedOn w:val="659"/>
    <w:next w:val="726"/>
    <w:link w:val="649"/>
    <w:uiPriority w:val="99"/>
    <w:pPr>
      <w:pBdr/>
      <w:spacing/>
      <w:ind/>
    </w:pPr>
  </w:style>
  <w:style w:type="character" w:styleId="727">
    <w:name w:val="Footer Char"/>
    <w:basedOn w:val="659"/>
    <w:next w:val="727"/>
    <w:link w:val="649"/>
    <w:uiPriority w:val="99"/>
    <w:pPr>
      <w:pBdr/>
      <w:spacing/>
      <w:ind/>
    </w:pPr>
  </w:style>
  <w:style w:type="table" w:styleId="728">
    <w:name w:val="Table Grid Light"/>
    <w:basedOn w:val="660"/>
    <w:next w:val="728"/>
    <w:link w:val="649"/>
    <w:uiPriority w:val="59"/>
    <w:pPr>
      <w:pBdr/>
      <w:spacing w:after="0" w:line="240" w:lineRule="auto"/>
      <w:ind/>
    </w:pPr>
    <w:tblPr>
      <w:tblW w:w="0" w:type="auto"/>
      <w:tblBorders>
        <w:top w:val="single" w:color="aeaeae" w:sz="4" w:space="0"/>
        <w:left w:val="single" w:color="aeaeae" w:sz="4" w:space="0"/>
        <w:bottom w:val="single" w:color="aeaeae" w:sz="4" w:space="0"/>
        <w:right w:val="single" w:color="aeaeae" w:sz="4" w:space="0"/>
        <w:insideH w:val="single" w:color="aeaeae" w:sz="4" w:space="0"/>
        <w:insideV w:val="single" w:color="aeaea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Plain Table 1"/>
    <w:basedOn w:val="660"/>
    <w:next w:val="729"/>
    <w:link w:val="649"/>
    <w:uiPriority w:val="59"/>
    <w:pPr>
      <w:pBdr/>
      <w:spacing w:after="0" w:line="240" w:lineRule="auto"/>
      <w:ind/>
    </w:pPr>
    <w:tblPr>
      <w:tblW w:w="0" w:type="auto"/>
      <w:tblBorders>
        <w:top w:val="single" w:color="aeaeae" w:sz="4" w:space="0"/>
        <w:left w:val="single" w:color="aeaeae" w:sz="4" w:space="0"/>
        <w:bottom w:val="single" w:color="aeaeae" w:sz="4" w:space="0"/>
        <w:right w:val="single" w:color="aeaeae" w:sz="4" w:space="0"/>
        <w:insideH w:val="single" w:color="aeaeae" w:sz="4" w:space="0"/>
        <w:insideV w:val="single" w:color="aeaea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Plain Table 2"/>
    <w:basedOn w:val="660"/>
    <w:next w:val="730"/>
    <w:link w:val="649"/>
    <w:uiPriority w:val="59"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Plain Table 3"/>
    <w:basedOn w:val="660"/>
    <w:next w:val="731"/>
    <w:link w:val="649"/>
    <w:uiPriority w:val="99"/>
    <w:pPr>
      <w:pBdr/>
      <w:spacing w:after="0" w:line="240" w:lineRule="auto"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Plain Table 4"/>
    <w:basedOn w:val="660"/>
    <w:next w:val="732"/>
    <w:link w:val="649"/>
    <w:uiPriority w:val="99"/>
    <w:pPr>
      <w:pBdr/>
      <w:spacing w:after="0" w:line="240" w:lineRule="auto"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Plain Table 5"/>
    <w:basedOn w:val="660"/>
    <w:next w:val="733"/>
    <w:link w:val="649"/>
    <w:uiPriority w:val="99"/>
    <w:pPr>
      <w:pBdr/>
      <w:spacing w:after="0" w:line="240" w:lineRule="auto"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1 Light"/>
    <w:basedOn w:val="660"/>
    <w:next w:val="734"/>
    <w:link w:val="649"/>
    <w:uiPriority w:val="99"/>
    <w:pPr>
      <w:pBdr/>
      <w:spacing w:after="0" w:line="240" w:lineRule="auto"/>
      <w:ind/>
    </w:pPr>
    <w:tblPr>
      <w:tblW w:w="0" w:type="auto"/>
      <w:tblBorders>
        <w:top w:val="single" w:color="979797" w:sz="4" w:space="0"/>
        <w:left w:val="single" w:color="979797" w:sz="4" w:space="0"/>
        <w:bottom w:val="single" w:color="979797" w:sz="4" w:space="0"/>
        <w:right w:val="single" w:color="979797" w:sz="4" w:space="0"/>
        <w:insideH w:val="single" w:color="979797" w:sz="4" w:space="0"/>
        <w:insideV w:val="single" w:color="97979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1 Light - Accent 1"/>
    <w:basedOn w:val="660"/>
    <w:next w:val="735"/>
    <w:link w:val="649"/>
    <w:uiPriority w:val="99"/>
    <w:pPr>
      <w:pBdr/>
      <w:spacing w:after="0" w:line="240" w:lineRule="auto"/>
      <w:ind/>
    </w:pPr>
    <w:tblPr>
      <w:tblW w:w="0" w:type="auto"/>
      <w:tblBorders>
        <w:top w:val="single" w:color="eed6bc" w:sz="4" w:space="0"/>
        <w:left w:val="single" w:color="eed6bc" w:sz="4" w:space="0"/>
        <w:bottom w:val="single" w:color="eed6bc" w:sz="4" w:space="0"/>
        <w:right w:val="single" w:color="eed6bc" w:sz="4" w:space="0"/>
        <w:insideH w:val="single" w:color="eed6bc" w:sz="4" w:space="0"/>
        <w:insideV w:val="single" w:color="eed6b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1 Light - Accent 2"/>
    <w:basedOn w:val="660"/>
    <w:next w:val="736"/>
    <w:link w:val="649"/>
    <w:uiPriority w:val="99"/>
    <w:pPr>
      <w:pBdr/>
      <w:spacing w:after="0" w:line="240" w:lineRule="auto"/>
      <w:ind/>
    </w:pPr>
    <w:tblPr>
      <w:tblW w:w="0" w:type="auto"/>
      <w:tblBorders>
        <w:top w:val="single" w:color="abcaf7" w:sz="4" w:space="0"/>
        <w:left w:val="single" w:color="abcaf7" w:sz="4" w:space="0"/>
        <w:bottom w:val="single" w:color="abcaf7" w:sz="4" w:space="0"/>
        <w:right w:val="single" w:color="abcaf7" w:sz="4" w:space="0"/>
        <w:insideH w:val="single" w:color="abcaf7" w:sz="4" w:space="0"/>
        <w:insideV w:val="single" w:color="abca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1 Light - Accent 3"/>
    <w:basedOn w:val="660"/>
    <w:next w:val="737"/>
    <w:link w:val="649"/>
    <w:uiPriority w:val="99"/>
    <w:pPr>
      <w:pBdr/>
      <w:spacing w:after="0" w:line="240" w:lineRule="auto"/>
      <w:ind/>
    </w:pPr>
    <w:tblPr>
      <w:tblW w:w="0" w:type="auto"/>
      <w:tblBorders>
        <w:top w:val="single" w:color="dadada" w:sz="4" w:space="0"/>
        <w:left w:val="single" w:color="dadada" w:sz="4" w:space="0"/>
        <w:bottom w:val="single" w:color="dadada" w:sz="4" w:space="0"/>
        <w:right w:val="single" w:color="dadada" w:sz="4" w:space="0"/>
        <w:insideH w:val="single" w:color="dadada" w:sz="4" w:space="0"/>
        <w:insideV w:val="single" w:color="dadad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1 Light - Accent 4"/>
    <w:basedOn w:val="660"/>
    <w:next w:val="738"/>
    <w:link w:val="649"/>
    <w:uiPriority w:val="99"/>
    <w:pPr>
      <w:pBdr/>
      <w:spacing w:after="0" w:line="240" w:lineRule="auto"/>
      <w:ind/>
    </w:pPr>
    <w:tblPr>
      <w:tblW w:w="0" w:type="auto"/>
      <w:tblBorders>
        <w:top w:val="single" w:color="97e5ff" w:sz="4" w:space="0"/>
        <w:left w:val="single" w:color="97e5ff" w:sz="4" w:space="0"/>
        <w:bottom w:val="single" w:color="97e5ff" w:sz="4" w:space="0"/>
        <w:right w:val="single" w:color="97e5ff" w:sz="4" w:space="0"/>
        <w:insideH w:val="single" w:color="97e5ff" w:sz="4" w:space="0"/>
        <w:insideV w:val="single" w:color="97e5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1 Light - Accent 5"/>
    <w:basedOn w:val="660"/>
    <w:next w:val="739"/>
    <w:link w:val="649"/>
    <w:uiPriority w:val="99"/>
    <w:pPr>
      <w:pBdr/>
      <w:spacing w:after="0" w:line="240" w:lineRule="auto"/>
      <w:ind/>
    </w:pPr>
    <w:tblPr>
      <w:tblW w:w="0" w:type="auto"/>
      <w:tblBorders>
        <w:top w:val="single" w:color="e7c6b3" w:sz="4" w:space="0"/>
        <w:left w:val="single" w:color="e7c6b3" w:sz="4" w:space="0"/>
        <w:bottom w:val="single" w:color="e7c6b3" w:sz="4" w:space="0"/>
        <w:right w:val="single" w:color="e7c6b3" w:sz="4" w:space="0"/>
        <w:insideH w:val="single" w:color="e7c6b3" w:sz="4" w:space="0"/>
        <w:insideV w:val="single" w:color="e7c6b3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1 Light - Accent 6"/>
    <w:basedOn w:val="660"/>
    <w:next w:val="740"/>
    <w:link w:val="649"/>
    <w:uiPriority w:val="99"/>
    <w:pPr>
      <w:pBdr/>
      <w:spacing w:after="0" w:line="240" w:lineRule="auto"/>
      <w:ind/>
    </w:pPr>
    <w:tblPr>
      <w:tblW w:w="0" w:type="auto"/>
      <w:tblBorders>
        <w:top w:val="single" w:color="b2dfc4" w:sz="4" w:space="0"/>
        <w:left w:val="single" w:color="b2dfc4" w:sz="4" w:space="0"/>
        <w:bottom w:val="single" w:color="b2dfc4" w:sz="4" w:space="0"/>
        <w:right w:val="single" w:color="b2dfc4" w:sz="4" w:space="0"/>
        <w:insideH w:val="single" w:color="b2dfc4" w:sz="4" w:space="0"/>
        <w:insideV w:val="single" w:color="b2dfc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2"/>
    <w:basedOn w:val="660"/>
    <w:next w:val="741"/>
    <w:link w:val="649"/>
    <w:uiPriority w:val="99"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96969" w:sz="4" w:space="0"/>
        <w:right w:val="none" w:color="000000" w:sz="0" w:space="0"/>
        <w:insideH w:val="single" w:color="696969" w:sz="4" w:space="0"/>
        <w:insideV w:val="single" w:color="69696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2 - Accent 1"/>
    <w:basedOn w:val="660"/>
    <w:next w:val="742"/>
    <w:link w:val="649"/>
    <w:uiPriority w:val="99"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8a368" w:sz="4" w:space="0"/>
        <w:right w:val="none" w:color="000000" w:sz="0" w:space="0"/>
        <w:insideH w:val="single" w:color="d8a368" w:sz="4" w:space="0"/>
        <w:insideV w:val="single" w:color="d8a36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2 - Accent 2"/>
    <w:basedOn w:val="660"/>
    <w:next w:val="743"/>
    <w:link w:val="649"/>
    <w:uiPriority w:val="99"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85b2f4" w:sz="4" w:space="0"/>
        <w:right w:val="none" w:color="000000" w:sz="0" w:space="0"/>
        <w:insideH w:val="single" w:color="85b2f4" w:sz="4" w:space="0"/>
        <w:insideV w:val="single" w:color="85b2f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2 - Accent 3"/>
    <w:basedOn w:val="660"/>
    <w:next w:val="744"/>
    <w:link w:val="649"/>
    <w:uiPriority w:val="99"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a5a5a5" w:sz="4" w:space="0"/>
        <w:right w:val="none" w:color="000000" w:sz="0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2 - Accent 4"/>
    <w:basedOn w:val="660"/>
    <w:next w:val="745"/>
    <w:link w:val="649"/>
    <w:uiPriority w:val="99"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4d8ff" w:sz="4" w:space="0"/>
        <w:right w:val="none" w:color="000000" w:sz="0" w:space="0"/>
        <w:insideH w:val="single" w:color="64d8ff" w:sz="4" w:space="0"/>
        <w:insideV w:val="single" w:color="64d8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2 - Accent 5"/>
    <w:basedOn w:val="660"/>
    <w:next w:val="746"/>
    <w:link w:val="649"/>
    <w:uiPriority w:val="99"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47244" w:sz="4" w:space="0"/>
        <w:right w:val="none" w:color="000000" w:sz="0" w:space="0"/>
        <w:insideH w:val="single" w:color="c47244" w:sz="4" w:space="0"/>
        <w:insideV w:val="single" w:color="c4724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2 - Accent 6"/>
    <w:basedOn w:val="660"/>
    <w:next w:val="747"/>
    <w:link w:val="649"/>
    <w:uiPriority w:val="99"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7ad70" w:sz="4" w:space="0"/>
        <w:right w:val="none" w:color="000000" w:sz="0" w:space="0"/>
        <w:insideH w:val="single" w:color="47ad70" w:sz="4" w:space="0"/>
        <w:insideV w:val="single" w:color="47ad7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3"/>
    <w:basedOn w:val="660"/>
    <w:next w:val="748"/>
    <w:link w:val="649"/>
    <w:uiPriority w:val="99"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96969" w:sz="4" w:space="0"/>
        <w:right w:val="none" w:color="000000" w:sz="0" w:space="0"/>
        <w:insideH w:val="single" w:color="696969" w:sz="4" w:space="0"/>
        <w:insideV w:val="single" w:color="69696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3 - Accent 1"/>
    <w:basedOn w:val="660"/>
    <w:next w:val="749"/>
    <w:link w:val="649"/>
    <w:uiPriority w:val="99"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8a368" w:sz="4" w:space="0"/>
        <w:right w:val="none" w:color="000000" w:sz="0" w:space="0"/>
        <w:insideH w:val="single" w:color="d8a368" w:sz="4" w:space="0"/>
        <w:insideV w:val="single" w:color="d8a36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3 - Accent 2"/>
    <w:basedOn w:val="660"/>
    <w:next w:val="750"/>
    <w:link w:val="649"/>
    <w:uiPriority w:val="99"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85b2f4" w:sz="4" w:space="0"/>
        <w:right w:val="none" w:color="000000" w:sz="0" w:space="0"/>
        <w:insideH w:val="single" w:color="85b2f4" w:sz="4" w:space="0"/>
        <w:insideV w:val="single" w:color="85b2f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3 - Accent 3"/>
    <w:basedOn w:val="660"/>
    <w:next w:val="751"/>
    <w:link w:val="649"/>
    <w:uiPriority w:val="99"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a5a5a5" w:sz="4" w:space="0"/>
        <w:right w:val="none" w:color="000000" w:sz="0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3 - Accent 4"/>
    <w:basedOn w:val="660"/>
    <w:next w:val="752"/>
    <w:link w:val="649"/>
    <w:uiPriority w:val="99"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4d8ff" w:sz="4" w:space="0"/>
        <w:right w:val="none" w:color="000000" w:sz="0" w:space="0"/>
        <w:insideH w:val="single" w:color="64d8ff" w:sz="4" w:space="0"/>
        <w:insideV w:val="single" w:color="64d8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3 - Accent 5"/>
    <w:basedOn w:val="660"/>
    <w:next w:val="753"/>
    <w:link w:val="649"/>
    <w:uiPriority w:val="99"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c47244" w:sz="4" w:space="0"/>
        <w:right w:val="none" w:color="000000" w:sz="0" w:space="0"/>
        <w:insideH w:val="single" w:color="c47244" w:sz="4" w:space="0"/>
        <w:insideV w:val="single" w:color="c4724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3 - Accent 6"/>
    <w:basedOn w:val="660"/>
    <w:next w:val="754"/>
    <w:link w:val="649"/>
    <w:uiPriority w:val="99"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47ad70" w:sz="4" w:space="0"/>
        <w:right w:val="none" w:color="000000" w:sz="0" w:space="0"/>
        <w:insideH w:val="single" w:color="47ad70" w:sz="4" w:space="0"/>
        <w:insideV w:val="single" w:color="47ad7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4"/>
    <w:basedOn w:val="660"/>
    <w:next w:val="755"/>
    <w:link w:val="649"/>
    <w:uiPriority w:val="59"/>
    <w:pPr>
      <w:pBdr/>
      <w:spacing w:after="0" w:line="240" w:lineRule="auto"/>
      <w:ind/>
    </w:pPr>
    <w:tblPr>
      <w:tblW w:w="0" w:type="auto"/>
      <w:tblBorders>
        <w:top w:val="single" w:color="6e6e6e" w:sz="4" w:space="0"/>
        <w:left w:val="single" w:color="6e6e6e" w:sz="4" w:space="0"/>
        <w:bottom w:val="single" w:color="6e6e6e" w:sz="4" w:space="0"/>
        <w:right w:val="single" w:color="6e6e6e" w:sz="4" w:space="0"/>
        <w:insideH w:val="single" w:color="6e6e6e" w:sz="4" w:space="0"/>
        <w:insideV w:val="single" w:color="6e6e6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4 - Accent 1"/>
    <w:basedOn w:val="660"/>
    <w:next w:val="756"/>
    <w:link w:val="649"/>
    <w:uiPriority w:val="59"/>
    <w:pPr>
      <w:pBdr/>
      <w:spacing w:after="0" w:line="240" w:lineRule="auto"/>
      <w:ind/>
    </w:pPr>
    <w:tblPr>
      <w:tblW w:w="0" w:type="auto"/>
      <w:tblBorders>
        <w:top w:val="single" w:color="e7c6a2" w:sz="4" w:space="0"/>
        <w:left w:val="single" w:color="e7c6a2" w:sz="4" w:space="0"/>
        <w:bottom w:val="single" w:color="e7c6a2" w:sz="4" w:space="0"/>
        <w:right w:val="single" w:color="e7c6a2" w:sz="4" w:space="0"/>
        <w:insideH w:val="single" w:color="e7c6a2" w:sz="4" w:space="0"/>
        <w:insideV w:val="single" w:color="e7c6a2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4 - Accent 2"/>
    <w:basedOn w:val="660"/>
    <w:next w:val="757"/>
    <w:link w:val="649"/>
    <w:uiPriority w:val="59"/>
    <w:pPr>
      <w:pBdr/>
      <w:spacing w:after="0" w:line="240" w:lineRule="auto"/>
      <w:ind/>
    </w:pPr>
    <w:tblPr>
      <w:tblW w:w="0" w:type="auto"/>
      <w:tblBorders>
        <w:top w:val="single" w:color="8ab5f4" w:sz="4" w:space="0"/>
        <w:left w:val="single" w:color="8ab5f4" w:sz="4" w:space="0"/>
        <w:bottom w:val="single" w:color="8ab5f4" w:sz="4" w:space="0"/>
        <w:right w:val="single" w:color="8ab5f4" w:sz="4" w:space="0"/>
        <w:insideH w:val="single" w:color="8ab5f4" w:sz="4" w:space="0"/>
        <w:insideV w:val="single" w:color="8ab5f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4 - Accent 3"/>
    <w:basedOn w:val="660"/>
    <w:next w:val="758"/>
    <w:link w:val="649"/>
    <w:uiPriority w:val="59"/>
    <w:pPr>
      <w:pBdr/>
      <w:spacing w:after="0" w:line="240" w:lineRule="auto"/>
      <w:ind/>
    </w:pPr>
    <w:tblPr>
      <w:tblW w:w="0" w:type="auto"/>
      <w:tblBorders>
        <w:top w:val="single" w:color="cccccc" w:sz="4" w:space="0"/>
        <w:left w:val="single" w:color="cccccc" w:sz="4" w:space="0"/>
        <w:bottom w:val="single" w:color="cccccc" w:sz="4" w:space="0"/>
        <w:right w:val="single" w:color="cccccc" w:sz="4" w:space="0"/>
        <w:insideH w:val="single" w:color="cccccc" w:sz="4" w:space="0"/>
        <w:insideV w:val="single" w:color="ccccc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4 - Accent 4"/>
    <w:basedOn w:val="660"/>
    <w:next w:val="759"/>
    <w:link w:val="649"/>
    <w:uiPriority w:val="59"/>
    <w:pPr>
      <w:pBdr/>
      <w:spacing w:after="0" w:line="240" w:lineRule="auto"/>
      <w:ind/>
    </w:pPr>
    <w:tblPr>
      <w:tblW w:w="0" w:type="auto"/>
      <w:tblBorders>
        <w:top w:val="single" w:color="6edbff" w:sz="4" w:space="0"/>
        <w:left w:val="single" w:color="6edbff" w:sz="4" w:space="0"/>
        <w:bottom w:val="single" w:color="6edbff" w:sz="4" w:space="0"/>
        <w:right w:val="single" w:color="6edbff" w:sz="4" w:space="0"/>
        <w:insideH w:val="single" w:color="6edbff" w:sz="4" w:space="0"/>
        <w:insideV w:val="single" w:color="6edb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4 - Accent 5"/>
    <w:basedOn w:val="660"/>
    <w:next w:val="760"/>
    <w:link w:val="649"/>
    <w:uiPriority w:val="59"/>
    <w:pPr>
      <w:pBdr/>
      <w:spacing w:after="0" w:line="240" w:lineRule="auto"/>
      <w:ind/>
    </w:pPr>
    <w:tblPr>
      <w:tblW w:w="0" w:type="auto"/>
      <w:tblBorders>
        <w:top w:val="single" w:color="ddaf95" w:sz="4" w:space="0"/>
        <w:left w:val="single" w:color="ddaf95" w:sz="4" w:space="0"/>
        <w:bottom w:val="single" w:color="ddaf95" w:sz="4" w:space="0"/>
        <w:right w:val="single" w:color="ddaf95" w:sz="4" w:space="0"/>
        <w:insideH w:val="single" w:color="ddaf95" w:sz="4" w:space="0"/>
        <w:insideV w:val="single" w:color="ddaf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4 - Accent 6"/>
    <w:basedOn w:val="660"/>
    <w:next w:val="761"/>
    <w:link w:val="649"/>
    <w:uiPriority w:val="59"/>
    <w:pPr>
      <w:pBdr/>
      <w:spacing w:after="0" w:line="240" w:lineRule="auto"/>
      <w:ind/>
    </w:pPr>
    <w:tblPr>
      <w:tblW w:w="0" w:type="auto"/>
      <w:tblBorders>
        <w:top w:val="single" w:color="94d3ad" w:sz="4" w:space="0"/>
        <w:left w:val="single" w:color="94d3ad" w:sz="4" w:space="0"/>
        <w:bottom w:val="single" w:color="94d3ad" w:sz="4" w:space="0"/>
        <w:right w:val="single" w:color="94d3ad" w:sz="4" w:space="0"/>
        <w:insideH w:val="single" w:color="94d3ad" w:sz="4" w:space="0"/>
        <w:insideV w:val="single" w:color="94d3a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5 Dark"/>
    <w:basedOn w:val="660"/>
    <w:next w:val="762"/>
    <w:link w:val="649"/>
    <w:uiPriority w:val="99"/>
    <w:pPr>
      <w:pBdr/>
      <w:spacing w:after="0" w:line="240" w:lineRule="auto"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5 Dark- Accent 1"/>
    <w:basedOn w:val="660"/>
    <w:next w:val="763"/>
    <w:link w:val="649"/>
    <w:uiPriority w:val="99"/>
    <w:pPr>
      <w:pBdr/>
      <w:spacing w:after="0" w:line="240" w:lineRule="auto"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5 Dark - Accent 2"/>
    <w:basedOn w:val="660"/>
    <w:next w:val="764"/>
    <w:link w:val="649"/>
    <w:uiPriority w:val="99"/>
    <w:pPr>
      <w:pBdr/>
      <w:spacing w:after="0" w:line="240" w:lineRule="auto"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5 Dark - Accent 3"/>
    <w:basedOn w:val="660"/>
    <w:next w:val="765"/>
    <w:link w:val="649"/>
    <w:uiPriority w:val="99"/>
    <w:pPr>
      <w:pBdr/>
      <w:spacing w:after="0" w:line="240" w:lineRule="auto"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5 Dark- Accent 4"/>
    <w:basedOn w:val="660"/>
    <w:next w:val="766"/>
    <w:link w:val="649"/>
    <w:uiPriority w:val="99"/>
    <w:pPr>
      <w:pBdr/>
      <w:spacing w:after="0" w:line="240" w:lineRule="auto"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5 Dark - Accent 5"/>
    <w:basedOn w:val="660"/>
    <w:next w:val="767"/>
    <w:link w:val="649"/>
    <w:uiPriority w:val="99"/>
    <w:pPr>
      <w:pBdr/>
      <w:spacing w:after="0" w:line="240" w:lineRule="auto"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5 Dark - Accent 6"/>
    <w:basedOn w:val="660"/>
    <w:next w:val="768"/>
    <w:link w:val="649"/>
    <w:uiPriority w:val="99"/>
    <w:pPr>
      <w:pBdr/>
      <w:spacing w:after="0" w:line="240" w:lineRule="auto"/>
      <w:ind/>
    </w:pPr>
    <w:tblPr>
      <w:tblW w:w="0" w:type="auto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6 Colorful"/>
    <w:basedOn w:val="660"/>
    <w:next w:val="769"/>
    <w:link w:val="649"/>
    <w:uiPriority w:val="99"/>
    <w:pPr>
      <w:pBdr/>
      <w:spacing w:after="0" w:line="240" w:lineRule="auto"/>
      <w:ind/>
    </w:pPr>
    <w:tblPr>
      <w:tblW w:w="0" w:type="auto"/>
      <w:tblBorders>
        <w:top w:val="single" w:color="7e7e7e" w:sz="4" w:space="0"/>
        <w:left w:val="single" w:color="7e7e7e" w:sz="4" w:space="0"/>
        <w:bottom w:val="single" w:color="7e7e7e" w:sz="4" w:space="0"/>
        <w:right w:val="single" w:color="7e7e7e" w:sz="4" w:space="0"/>
        <w:insideH w:val="single" w:color="7e7e7e" w:sz="4" w:space="0"/>
        <w:insideV w:val="single" w:color="7e7e7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6 Colorful - Accent 1"/>
    <w:basedOn w:val="660"/>
    <w:next w:val="770"/>
    <w:link w:val="649"/>
    <w:uiPriority w:val="99"/>
    <w:pPr>
      <w:pBdr/>
      <w:spacing w:after="0" w:line="240" w:lineRule="auto"/>
      <w:ind/>
    </w:pPr>
    <w:tblPr>
      <w:tblW w:w="0" w:type="auto"/>
      <w:tblBorders>
        <w:top w:val="single" w:color="e9ccac" w:sz="4" w:space="0"/>
        <w:left w:val="single" w:color="e9ccac" w:sz="4" w:space="0"/>
        <w:bottom w:val="single" w:color="e9ccac" w:sz="4" w:space="0"/>
        <w:right w:val="single" w:color="e9ccac" w:sz="4" w:space="0"/>
        <w:insideH w:val="single" w:color="e9ccac" w:sz="4" w:space="0"/>
        <w:insideV w:val="single" w:color="e9cca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6 Colorful - Accent 2"/>
    <w:basedOn w:val="660"/>
    <w:next w:val="771"/>
    <w:link w:val="649"/>
    <w:uiPriority w:val="99"/>
    <w:pPr>
      <w:pBdr/>
      <w:spacing w:after="0" w:line="240" w:lineRule="auto"/>
      <w:ind/>
    </w:pPr>
    <w:tblPr>
      <w:tblW w:w="0" w:type="auto"/>
      <w:tblBorders>
        <w:top w:val="single" w:color="85b2f4" w:sz="4" w:space="0"/>
        <w:left w:val="single" w:color="85b2f4" w:sz="4" w:space="0"/>
        <w:bottom w:val="single" w:color="85b2f4" w:sz="4" w:space="0"/>
        <w:right w:val="single" w:color="85b2f4" w:sz="4" w:space="0"/>
        <w:insideH w:val="single" w:color="85b2f4" w:sz="4" w:space="0"/>
        <w:insideV w:val="single" w:color="85b2f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6 Colorful - Accent 3"/>
    <w:basedOn w:val="660"/>
    <w:next w:val="772"/>
    <w:link w:val="649"/>
    <w:uiPriority w:val="99"/>
    <w:pPr>
      <w:pBdr/>
      <w:spacing w:after="0" w:line="240" w:lineRule="auto"/>
      <w:ind/>
    </w:pPr>
    <w:tblPr>
      <w:tblW w:w="0" w:type="auto"/>
      <w:tblBorders>
        <w:top w:val="single" w:color="a5a5a5" w:sz="4" w:space="0"/>
        <w:left w:val="single" w:color="a5a5a5" w:sz="4" w:space="0"/>
        <w:bottom w:val="single" w:color="a5a5a5" w:sz="4" w:space="0"/>
        <w:right w:val="single" w:color="a5a5a5" w:sz="4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6 Colorful - Accent 4"/>
    <w:basedOn w:val="660"/>
    <w:next w:val="773"/>
    <w:link w:val="649"/>
    <w:uiPriority w:val="99"/>
    <w:pPr>
      <w:pBdr/>
      <w:spacing w:after="0" w:line="240" w:lineRule="auto"/>
      <w:ind/>
    </w:pPr>
    <w:tblPr>
      <w:tblW w:w="0" w:type="auto"/>
      <w:tblBorders>
        <w:top w:val="single" w:color="64d8ff" w:sz="4" w:space="0"/>
        <w:left w:val="single" w:color="64d8ff" w:sz="4" w:space="0"/>
        <w:bottom w:val="single" w:color="64d8ff" w:sz="4" w:space="0"/>
        <w:right w:val="single" w:color="64d8ff" w:sz="4" w:space="0"/>
        <w:insideH w:val="single" w:color="64d8ff" w:sz="4" w:space="0"/>
        <w:insideV w:val="single" w:color="64d8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6 Colorful - Accent 5"/>
    <w:basedOn w:val="660"/>
    <w:next w:val="774"/>
    <w:link w:val="649"/>
    <w:uiPriority w:val="99"/>
    <w:pPr>
      <w:pBdr/>
      <w:spacing w:after="0" w:line="240" w:lineRule="auto"/>
      <w:ind/>
    </w:pPr>
    <w:tblPr>
      <w:tblW w:w="0" w:type="auto"/>
      <w:tblBorders>
        <w:top w:val="single" w:color="c47244" w:sz="4" w:space="0"/>
        <w:left w:val="single" w:color="c47244" w:sz="4" w:space="0"/>
        <w:bottom w:val="single" w:color="c47244" w:sz="4" w:space="0"/>
        <w:right w:val="single" w:color="c47244" w:sz="4" w:space="0"/>
        <w:insideH w:val="single" w:color="c47244" w:sz="4" w:space="0"/>
        <w:insideV w:val="single" w:color="c4724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6 Colorful - Accent 6"/>
    <w:basedOn w:val="660"/>
    <w:next w:val="775"/>
    <w:link w:val="649"/>
    <w:uiPriority w:val="99"/>
    <w:pPr>
      <w:pBdr/>
      <w:spacing w:after="0" w:line="240" w:lineRule="auto"/>
      <w:ind/>
    </w:pPr>
    <w:tblPr>
      <w:tblW w:w="0" w:type="auto"/>
      <w:tblBorders>
        <w:top w:val="single" w:color="47ad70" w:sz="4" w:space="0"/>
        <w:left w:val="single" w:color="47ad70" w:sz="4" w:space="0"/>
        <w:bottom w:val="single" w:color="47ad70" w:sz="4" w:space="0"/>
        <w:right w:val="single" w:color="47ad70" w:sz="4" w:space="0"/>
        <w:insideH w:val="single" w:color="47ad70" w:sz="4" w:space="0"/>
        <w:insideV w:val="single" w:color="47ad7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7 Colorful"/>
    <w:basedOn w:val="660"/>
    <w:next w:val="776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7e7e7e" w:sz="4" w:space="0"/>
        <w:right w:val="single" w:color="7e7e7e" w:sz="4" w:space="0"/>
        <w:insideH w:val="single" w:color="7e7e7e" w:sz="4" w:space="0"/>
        <w:insideV w:val="single" w:color="7e7e7e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7 Colorful - Accent 1"/>
    <w:basedOn w:val="660"/>
    <w:next w:val="777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e9ccac" w:sz="4" w:space="0"/>
        <w:right w:val="single" w:color="e9ccac" w:sz="4" w:space="0"/>
        <w:insideH w:val="single" w:color="e9ccac" w:sz="4" w:space="0"/>
        <w:insideV w:val="single" w:color="e9cca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7 Colorful - Accent 2"/>
    <w:basedOn w:val="660"/>
    <w:next w:val="778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85b2f4" w:sz="4" w:space="0"/>
        <w:right w:val="single" w:color="85b2f4" w:sz="4" w:space="0"/>
        <w:insideH w:val="single" w:color="85b2f4" w:sz="4" w:space="0"/>
        <w:insideV w:val="single" w:color="85b2f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Grid Table 7 Colorful - Accent 3"/>
    <w:basedOn w:val="660"/>
    <w:next w:val="779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a5a5a5" w:sz="4" w:space="0"/>
        <w:right w:val="single" w:color="a5a5a5" w:sz="4" w:space="0"/>
        <w:insideH w:val="single" w:color="a5a5a5" w:sz="4" w:space="0"/>
        <w:insideV w:val="single" w:color="a5a5a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Grid Table 7 Colorful - Accent 4"/>
    <w:basedOn w:val="660"/>
    <w:next w:val="780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64d8ff" w:sz="4" w:space="0"/>
        <w:right w:val="single" w:color="64d8ff" w:sz="4" w:space="0"/>
        <w:insideH w:val="single" w:color="64d8ff" w:sz="4" w:space="0"/>
        <w:insideV w:val="single" w:color="64d8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Grid Table 7 Colorful - Accent 5"/>
    <w:basedOn w:val="660"/>
    <w:next w:val="781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ddaf95" w:sz="4" w:space="0"/>
        <w:right w:val="single" w:color="ddaf95" w:sz="4" w:space="0"/>
        <w:insideH w:val="single" w:color="ddaf95" w:sz="4" w:space="0"/>
        <w:insideV w:val="single" w:color="ddaf95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Grid Table 7 Colorful - Accent 6"/>
    <w:basedOn w:val="660"/>
    <w:next w:val="782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single" w:color="94d3ad" w:sz="4" w:space="0"/>
        <w:right w:val="single" w:color="94d3ad" w:sz="4" w:space="0"/>
        <w:insideH w:val="single" w:color="94d3ad" w:sz="4" w:space="0"/>
        <w:insideV w:val="single" w:color="94d3ad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1 Light"/>
    <w:basedOn w:val="660"/>
    <w:next w:val="783"/>
    <w:link w:val="649"/>
    <w:uiPriority w:val="99"/>
    <w:qFormat/>
    <w:pPr>
      <w:pBdr/>
      <w:spacing w:after="0" w:line="240" w:lineRule="auto"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1 Light - Accent 1"/>
    <w:basedOn w:val="660"/>
    <w:next w:val="784"/>
    <w:link w:val="649"/>
    <w:uiPriority w:val="99"/>
    <w:qFormat/>
    <w:pPr>
      <w:pBdr/>
      <w:spacing w:after="0" w:line="240" w:lineRule="auto"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1 Light - Accent 2"/>
    <w:basedOn w:val="660"/>
    <w:next w:val="785"/>
    <w:link w:val="649"/>
    <w:uiPriority w:val="99"/>
    <w:pPr>
      <w:pBdr/>
      <w:spacing w:after="0" w:line="240" w:lineRule="auto"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1 Light - Accent 3"/>
    <w:basedOn w:val="660"/>
    <w:next w:val="786"/>
    <w:link w:val="649"/>
    <w:uiPriority w:val="99"/>
    <w:pPr>
      <w:pBdr/>
      <w:spacing w:after="0" w:line="240" w:lineRule="auto"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1 Light - Accent 4"/>
    <w:basedOn w:val="660"/>
    <w:next w:val="787"/>
    <w:link w:val="649"/>
    <w:uiPriority w:val="99"/>
    <w:pPr>
      <w:pBdr/>
      <w:spacing w:after="0" w:line="240" w:lineRule="auto"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1 Light - Accent 5"/>
    <w:basedOn w:val="660"/>
    <w:next w:val="788"/>
    <w:link w:val="649"/>
    <w:uiPriority w:val="99"/>
    <w:pPr>
      <w:pBdr/>
      <w:spacing w:after="0" w:line="240" w:lineRule="auto"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1 Light - Accent 6"/>
    <w:basedOn w:val="660"/>
    <w:next w:val="789"/>
    <w:link w:val="649"/>
    <w:uiPriority w:val="99"/>
    <w:pPr>
      <w:pBdr/>
      <w:spacing w:after="0" w:line="240" w:lineRule="auto"/>
      <w:ind/>
    </w:p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2"/>
    <w:basedOn w:val="660"/>
    <w:next w:val="790"/>
    <w:link w:val="649"/>
    <w:uiPriority w:val="99"/>
    <w:pPr>
      <w:pBdr/>
      <w:spacing w:after="0" w:line="240" w:lineRule="auto"/>
      <w:ind/>
    </w:pPr>
    <w:tblPr>
      <w:tblW w:w="0" w:type="auto"/>
      <w:tblBorders>
        <w:top w:val="single" w:color="6e6e6e" w:sz="4" w:space="0"/>
        <w:left w:val="none" w:color="000000" w:sz="0" w:space="0"/>
        <w:bottom w:val="single" w:color="6e6e6e" w:sz="4" w:space="0"/>
        <w:right w:val="none" w:color="000000" w:sz="0" w:space="0"/>
        <w:insideH w:val="single" w:color="6e6e6e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2 - Accent 1"/>
    <w:basedOn w:val="660"/>
    <w:next w:val="791"/>
    <w:link w:val="649"/>
    <w:uiPriority w:val="99"/>
    <w:pPr>
      <w:pBdr/>
      <w:spacing w:after="0" w:line="240" w:lineRule="auto"/>
      <w:ind/>
    </w:pPr>
    <w:tblPr>
      <w:tblW w:w="0" w:type="auto"/>
      <w:tblBorders>
        <w:top w:val="single" w:color="e7c6a2" w:sz="4" w:space="0"/>
        <w:left w:val="none" w:color="000000" w:sz="0" w:space="0"/>
        <w:bottom w:val="single" w:color="e7c6a2" w:sz="4" w:space="0"/>
        <w:right w:val="none" w:color="000000" w:sz="0" w:space="0"/>
        <w:insideH w:val="single" w:color="e7c6a2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2 - Accent 2"/>
    <w:basedOn w:val="660"/>
    <w:next w:val="792"/>
    <w:link w:val="649"/>
    <w:uiPriority w:val="99"/>
    <w:pPr>
      <w:pBdr/>
      <w:spacing w:after="0" w:line="240" w:lineRule="auto"/>
      <w:ind/>
    </w:pPr>
    <w:tblPr>
      <w:tblW w:w="0" w:type="auto"/>
      <w:tblBorders>
        <w:top w:val="single" w:color="8ab5f4" w:sz="4" w:space="0"/>
        <w:left w:val="none" w:color="000000" w:sz="0" w:space="0"/>
        <w:bottom w:val="single" w:color="8ab5f4" w:sz="4" w:space="0"/>
        <w:right w:val="none" w:color="000000" w:sz="0" w:space="0"/>
        <w:insideH w:val="single" w:color="8ab5f4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2 - Accent 3"/>
    <w:basedOn w:val="660"/>
    <w:next w:val="793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cccccc" w:sz="4" w:space="0"/>
        <w:left w:val="none" w:color="000000" w:sz="0" w:space="0"/>
        <w:bottom w:val="single" w:color="cccccc" w:sz="4" w:space="0"/>
        <w:right w:val="none" w:color="000000" w:sz="0" w:space="0"/>
        <w:insideH w:val="single" w:color="cccccc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2 - Accent 4"/>
    <w:basedOn w:val="660"/>
    <w:next w:val="794"/>
    <w:link w:val="649"/>
    <w:uiPriority w:val="99"/>
    <w:pPr>
      <w:pBdr/>
      <w:spacing w:after="0" w:line="240" w:lineRule="auto"/>
      <w:ind/>
    </w:pPr>
    <w:tblPr>
      <w:tblW w:w="0" w:type="auto"/>
      <w:tblBorders>
        <w:top w:val="single" w:color="6edbff" w:sz="4" w:space="0"/>
        <w:left w:val="none" w:color="000000" w:sz="0" w:space="0"/>
        <w:bottom w:val="single" w:color="6edbff" w:sz="4" w:space="0"/>
        <w:right w:val="none" w:color="000000" w:sz="0" w:space="0"/>
        <w:insideH w:val="single" w:color="6edbf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2 - Accent 5"/>
    <w:basedOn w:val="660"/>
    <w:next w:val="795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ddaf95" w:sz="4" w:space="0"/>
        <w:left w:val="none" w:color="000000" w:sz="0" w:space="0"/>
        <w:bottom w:val="single" w:color="ddaf95" w:sz="4" w:space="0"/>
        <w:right w:val="none" w:color="000000" w:sz="0" w:space="0"/>
        <w:insideH w:val="single" w:color="ddaf95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2 - Accent 6"/>
    <w:basedOn w:val="660"/>
    <w:next w:val="796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94d3ad" w:sz="4" w:space="0"/>
        <w:left w:val="none" w:color="000000" w:sz="0" w:space="0"/>
        <w:bottom w:val="single" w:color="94d3ad" w:sz="4" w:space="0"/>
        <w:right w:val="none" w:color="000000" w:sz="0" w:space="0"/>
        <w:insideH w:val="single" w:color="94d3ad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3"/>
    <w:basedOn w:val="660"/>
    <w:next w:val="797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3 - Accent 1"/>
    <w:basedOn w:val="660"/>
    <w:next w:val="798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d59b5b" w:sz="4" w:space="0"/>
        <w:left w:val="single" w:color="d59b5b" w:sz="4" w:space="0"/>
        <w:bottom w:val="single" w:color="d59b5b" w:sz="4" w:space="0"/>
        <w:right w:val="single" w:color="d59b5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3 - Accent 2"/>
    <w:basedOn w:val="660"/>
    <w:next w:val="799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85b2f4" w:sz="4" w:space="0"/>
        <w:left w:val="single" w:color="85b2f4" w:sz="4" w:space="0"/>
        <w:bottom w:val="single" w:color="85b2f4" w:sz="4" w:space="0"/>
        <w:right w:val="single" w:color="85b2f4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3 - Accent 3"/>
    <w:basedOn w:val="660"/>
    <w:next w:val="800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c9c9c9" w:sz="4" w:space="0"/>
        <w:left w:val="single" w:color="c9c9c9" w:sz="4" w:space="0"/>
        <w:bottom w:val="single" w:color="c9c9c9" w:sz="4" w:space="0"/>
        <w:right w:val="single" w:color="c9c9c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3 - Accent 4"/>
    <w:basedOn w:val="660"/>
    <w:next w:val="801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64d8ff" w:sz="4" w:space="0"/>
        <w:left w:val="single" w:color="64d8ff" w:sz="4" w:space="0"/>
        <w:bottom w:val="single" w:color="64d8ff" w:sz="4" w:space="0"/>
        <w:right w:val="single" w:color="64d8f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3 - Accent 5"/>
    <w:basedOn w:val="660"/>
    <w:next w:val="802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dba98e" w:sz="4" w:space="0"/>
        <w:left w:val="single" w:color="dba98e" w:sz="4" w:space="0"/>
        <w:bottom w:val="single" w:color="dba98e" w:sz="4" w:space="0"/>
        <w:right w:val="single" w:color="dba98e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3 - Accent 6"/>
    <w:basedOn w:val="660"/>
    <w:next w:val="803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8ed0a9" w:sz="4" w:space="0"/>
        <w:left w:val="single" w:color="8ed0a9" w:sz="4" w:space="0"/>
        <w:bottom w:val="single" w:color="8ed0a9" w:sz="4" w:space="0"/>
        <w:right w:val="single" w:color="8ed0a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4"/>
    <w:basedOn w:val="660"/>
    <w:next w:val="804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4 - Accent 1"/>
    <w:basedOn w:val="660"/>
    <w:next w:val="805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e7c6a2" w:sz="4" w:space="0"/>
        <w:left w:val="single" w:color="e7c6a2" w:sz="4" w:space="0"/>
        <w:bottom w:val="single" w:color="e7c6a2" w:sz="4" w:space="0"/>
        <w:right w:val="single" w:color="e7c6a2" w:sz="4" w:space="0"/>
        <w:insideH w:val="single" w:color="e7c6a2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4 - Accent 2"/>
    <w:basedOn w:val="660"/>
    <w:next w:val="806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8ab5f4" w:sz="4" w:space="0"/>
        <w:left w:val="single" w:color="8ab5f4" w:sz="4" w:space="0"/>
        <w:bottom w:val="single" w:color="8ab5f4" w:sz="4" w:space="0"/>
        <w:right w:val="single" w:color="8ab5f4" w:sz="4" w:space="0"/>
        <w:insideH w:val="single" w:color="8ab5f4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4 - Accent 3"/>
    <w:basedOn w:val="660"/>
    <w:next w:val="807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cccccc" w:sz="4" w:space="0"/>
        <w:left w:val="single" w:color="cccccc" w:sz="4" w:space="0"/>
        <w:bottom w:val="single" w:color="cccccc" w:sz="4" w:space="0"/>
        <w:right w:val="single" w:color="cccccc" w:sz="4" w:space="0"/>
        <w:insideH w:val="single" w:color="cccccc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4 - Accent 4"/>
    <w:basedOn w:val="660"/>
    <w:next w:val="808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6edbff" w:sz="4" w:space="0"/>
        <w:left w:val="single" w:color="6edbff" w:sz="4" w:space="0"/>
        <w:bottom w:val="single" w:color="6edbff" w:sz="4" w:space="0"/>
        <w:right w:val="single" w:color="6edbff" w:sz="4" w:space="0"/>
        <w:insideH w:val="single" w:color="6edbff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4 - Accent 5"/>
    <w:basedOn w:val="660"/>
    <w:next w:val="809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ddaf95" w:sz="4" w:space="0"/>
        <w:left w:val="single" w:color="ddaf95" w:sz="4" w:space="0"/>
        <w:bottom w:val="single" w:color="ddaf95" w:sz="4" w:space="0"/>
        <w:right w:val="single" w:color="ddaf95" w:sz="4" w:space="0"/>
        <w:insideH w:val="single" w:color="ddaf95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4 - Accent 6"/>
    <w:basedOn w:val="660"/>
    <w:next w:val="810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94d3ad" w:sz="4" w:space="0"/>
        <w:left w:val="single" w:color="94d3ad" w:sz="4" w:space="0"/>
        <w:bottom w:val="single" w:color="94d3ad" w:sz="4" w:space="0"/>
        <w:right w:val="single" w:color="94d3ad" w:sz="4" w:space="0"/>
        <w:insideH w:val="single" w:color="94d3ad" w:sz="4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5 Dark"/>
    <w:basedOn w:val="660"/>
    <w:next w:val="811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7e7e7e" w:sz="32" w:space="0"/>
        <w:left w:val="single" w:color="7e7e7e" w:sz="32" w:space="0"/>
        <w:bottom w:val="single" w:color="7e7e7e" w:sz="32" w:space="0"/>
        <w:right w:val="single" w:color="7e7e7e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5 Dark - Accent 1"/>
    <w:basedOn w:val="660"/>
    <w:next w:val="812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d59b5b" w:sz="32" w:space="0"/>
        <w:left w:val="single" w:color="d59b5b" w:sz="32" w:space="0"/>
        <w:bottom w:val="single" w:color="d59b5b" w:sz="32" w:space="0"/>
        <w:right w:val="single" w:color="d59b5b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5 Dark - Accent 2"/>
    <w:basedOn w:val="660"/>
    <w:next w:val="813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85b2f4" w:sz="32" w:space="0"/>
        <w:left w:val="single" w:color="85b2f4" w:sz="32" w:space="0"/>
        <w:bottom w:val="single" w:color="85b2f4" w:sz="32" w:space="0"/>
        <w:right w:val="single" w:color="85b2f4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5 Dark - Accent 3"/>
    <w:basedOn w:val="660"/>
    <w:next w:val="814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c9c9c9" w:sz="32" w:space="0"/>
        <w:left w:val="single" w:color="c9c9c9" w:sz="32" w:space="0"/>
        <w:bottom w:val="single" w:color="c9c9c9" w:sz="32" w:space="0"/>
        <w:right w:val="single" w:color="c9c9c9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5 Dark - Accent 4"/>
    <w:basedOn w:val="660"/>
    <w:next w:val="815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64d8ff" w:sz="32" w:space="0"/>
        <w:left w:val="single" w:color="64d8ff" w:sz="32" w:space="0"/>
        <w:bottom w:val="single" w:color="64d8ff" w:sz="32" w:space="0"/>
        <w:right w:val="single" w:color="64d8ff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5 Dark - Accent 5"/>
    <w:basedOn w:val="660"/>
    <w:next w:val="816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dba98e" w:sz="32" w:space="0"/>
        <w:left w:val="single" w:color="dba98e" w:sz="32" w:space="0"/>
        <w:bottom w:val="single" w:color="dba98e" w:sz="32" w:space="0"/>
        <w:right w:val="single" w:color="dba98e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5 Dark - Accent 6"/>
    <w:basedOn w:val="660"/>
    <w:next w:val="817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8ed0a9" w:sz="32" w:space="0"/>
        <w:left w:val="single" w:color="8ed0a9" w:sz="32" w:space="0"/>
        <w:bottom w:val="single" w:color="8ed0a9" w:sz="32" w:space="0"/>
        <w:right w:val="single" w:color="8ed0a9" w:sz="32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6 Colorful"/>
    <w:basedOn w:val="660"/>
    <w:next w:val="818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7e7e7e" w:sz="4" w:space="0"/>
        <w:left w:val="none" w:color="000000" w:sz="0" w:space="0"/>
        <w:bottom w:val="single" w:color="7e7e7e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6 Colorful - Accent 1"/>
    <w:basedOn w:val="660"/>
    <w:next w:val="819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d59b5b" w:sz="4" w:space="0"/>
        <w:left w:val="none" w:color="000000" w:sz="0" w:space="0"/>
        <w:bottom w:val="single" w:color="d59b5b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6 Colorful - Accent 2"/>
    <w:basedOn w:val="660"/>
    <w:next w:val="820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85b2f4" w:sz="4" w:space="0"/>
        <w:left w:val="none" w:color="000000" w:sz="0" w:space="0"/>
        <w:bottom w:val="single" w:color="85b2f4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6 Colorful - Accent 3"/>
    <w:basedOn w:val="660"/>
    <w:next w:val="821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c9c9c9" w:sz="4" w:space="0"/>
        <w:left w:val="none" w:color="000000" w:sz="0" w:space="0"/>
        <w:bottom w:val="single" w:color="c9c9c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6 Colorful - Accent 4"/>
    <w:basedOn w:val="660"/>
    <w:next w:val="822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64d8ff" w:sz="4" w:space="0"/>
        <w:left w:val="none" w:color="000000" w:sz="0" w:space="0"/>
        <w:bottom w:val="single" w:color="64d8f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6 Colorful - Accent 5"/>
    <w:basedOn w:val="660"/>
    <w:next w:val="823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dba98e" w:sz="4" w:space="0"/>
        <w:left w:val="none" w:color="000000" w:sz="0" w:space="0"/>
        <w:bottom w:val="single" w:color="dba98e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6 Colorful - Accent 6"/>
    <w:basedOn w:val="660"/>
    <w:next w:val="824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8ed0a9" w:sz="4" w:space="0"/>
        <w:left w:val="none" w:color="000000" w:sz="0" w:space="0"/>
        <w:bottom w:val="single" w:color="8ed0a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7 Colorful"/>
    <w:basedOn w:val="660"/>
    <w:next w:val="825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7e7e7e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7 Colorful - Accent 1"/>
    <w:basedOn w:val="660"/>
    <w:next w:val="826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59b5b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7 Colorful - Accent 2"/>
    <w:basedOn w:val="660"/>
    <w:next w:val="827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85b2f4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st Table 7 Colorful - Accent 3"/>
    <w:basedOn w:val="660"/>
    <w:next w:val="828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c9c9c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st Table 7 Colorful - Accent 4"/>
    <w:basedOn w:val="660"/>
    <w:next w:val="829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64d8ff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st Table 7 Colorful - Accent 5"/>
    <w:basedOn w:val="660"/>
    <w:next w:val="830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dba98e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st Table 7 Colorful - Accent 6"/>
    <w:basedOn w:val="660"/>
    <w:next w:val="831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none" w:color="000000" w:sz="0" w:space="0"/>
        <w:left w:val="none" w:color="000000" w:sz="0" w:space="0"/>
        <w:bottom w:val="none" w:color="000000" w:sz="0" w:space="0"/>
        <w:right w:val="single" w:color="8ed0a9" w:sz="4" w:space="0"/>
        <w:insideH w:val="none" w:color="000000" w:sz="0" w:space="0"/>
        <w:insideV w:val="none" w:color="000000" w:sz="0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ned - Accent"/>
    <w:basedOn w:val="660"/>
    <w:next w:val="832"/>
    <w:link w:val="649"/>
    <w:uiPriority w:val="99"/>
    <w:qFormat/>
    <w:pPr>
      <w:pBdr/>
      <w:spacing w:after="0" w:line="240" w:lineRule="auto"/>
      <w:ind/>
    </w:pPr>
    <w:rPr>
      <w:color w:val="404040"/>
      <w:sz w:val="20"/>
      <w:szCs w:val="20"/>
      <w:lang w:val="uk-UA" w:eastAsia="uk-U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ned - Accent 1"/>
    <w:basedOn w:val="660"/>
    <w:next w:val="833"/>
    <w:link w:val="649"/>
    <w:uiPriority w:val="99"/>
    <w:qFormat/>
    <w:pPr>
      <w:pBdr/>
      <w:spacing w:after="0" w:line="240" w:lineRule="auto"/>
      <w:ind/>
    </w:pPr>
    <w:rPr>
      <w:color w:val="404040"/>
      <w:sz w:val="20"/>
      <w:szCs w:val="20"/>
      <w:lang w:val="uk-UA" w:eastAsia="uk-U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ned - Accent 2"/>
    <w:basedOn w:val="660"/>
    <w:next w:val="834"/>
    <w:link w:val="649"/>
    <w:uiPriority w:val="99"/>
    <w:qFormat/>
    <w:pPr>
      <w:pBdr/>
      <w:spacing w:after="0" w:line="240" w:lineRule="auto"/>
      <w:ind/>
    </w:pPr>
    <w:rPr>
      <w:color w:val="404040"/>
      <w:sz w:val="20"/>
      <w:szCs w:val="20"/>
      <w:lang w:val="uk-UA" w:eastAsia="uk-U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Lined - Accent 3"/>
    <w:basedOn w:val="660"/>
    <w:next w:val="835"/>
    <w:link w:val="649"/>
    <w:uiPriority w:val="99"/>
    <w:qFormat/>
    <w:pPr>
      <w:pBdr/>
      <w:spacing w:after="0" w:line="240" w:lineRule="auto"/>
      <w:ind/>
    </w:pPr>
    <w:rPr>
      <w:color w:val="404040"/>
      <w:sz w:val="20"/>
      <w:szCs w:val="20"/>
      <w:lang w:val="uk-UA" w:eastAsia="uk-U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Lined - Accent 4"/>
    <w:basedOn w:val="660"/>
    <w:next w:val="836"/>
    <w:link w:val="649"/>
    <w:uiPriority w:val="99"/>
    <w:qFormat/>
    <w:pPr>
      <w:pBdr/>
      <w:spacing w:after="0" w:line="240" w:lineRule="auto"/>
      <w:ind/>
    </w:pPr>
    <w:rPr>
      <w:color w:val="404040"/>
      <w:sz w:val="20"/>
      <w:szCs w:val="20"/>
      <w:lang w:val="uk-UA" w:eastAsia="uk-U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Lined - Accent 5"/>
    <w:basedOn w:val="660"/>
    <w:next w:val="837"/>
    <w:link w:val="649"/>
    <w:uiPriority w:val="99"/>
    <w:qFormat/>
    <w:pPr>
      <w:pBdr/>
      <w:spacing w:after="0" w:line="240" w:lineRule="auto"/>
      <w:ind/>
    </w:pPr>
    <w:rPr>
      <w:color w:val="404040"/>
      <w:sz w:val="20"/>
      <w:szCs w:val="20"/>
      <w:lang w:val="uk-UA" w:eastAsia="uk-U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Lined - Accent 6"/>
    <w:basedOn w:val="660"/>
    <w:next w:val="838"/>
    <w:link w:val="649"/>
    <w:uiPriority w:val="99"/>
    <w:qFormat/>
    <w:pPr>
      <w:pBdr/>
      <w:spacing w:after="0" w:line="240" w:lineRule="auto"/>
      <w:ind/>
    </w:pPr>
    <w:rPr>
      <w:color w:val="404040"/>
      <w:sz w:val="20"/>
      <w:szCs w:val="20"/>
      <w:lang w:val="uk-UA" w:eastAsia="uk-U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&amp; Lined - Accent"/>
    <w:basedOn w:val="660"/>
    <w:next w:val="839"/>
    <w:link w:val="649"/>
    <w:uiPriority w:val="99"/>
    <w:qFormat/>
    <w:pPr>
      <w:pBdr/>
      <w:spacing w:after="0" w:line="240" w:lineRule="auto"/>
      <w:ind/>
    </w:pPr>
    <w:rPr>
      <w:color w:val="404040"/>
      <w:sz w:val="20"/>
      <w:szCs w:val="20"/>
      <w:lang w:val="uk-UA" w:eastAsia="uk-UA"/>
    </w:rPr>
    <w:tblPr>
      <w:tblW w:w="0" w:type="auto"/>
      <w:tblBorders>
        <w:top w:val="single" w:color="585858" w:sz="4" w:space="0"/>
        <w:left w:val="single" w:color="585858" w:sz="4" w:space="0"/>
        <w:bottom w:val="single" w:color="585858" w:sz="4" w:space="0"/>
        <w:right w:val="single" w:color="585858" w:sz="4" w:space="0"/>
        <w:insideH w:val="single" w:color="585858" w:sz="4" w:space="0"/>
        <w:insideV w:val="single" w:color="58585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&amp; Lined - Accent 1"/>
    <w:basedOn w:val="660"/>
    <w:next w:val="840"/>
    <w:link w:val="649"/>
    <w:uiPriority w:val="99"/>
    <w:qFormat/>
    <w:pPr>
      <w:pBdr/>
      <w:spacing w:after="0" w:line="240" w:lineRule="auto"/>
      <w:ind/>
    </w:pPr>
    <w:rPr>
      <w:color w:val="404040"/>
      <w:sz w:val="20"/>
      <w:szCs w:val="20"/>
      <w:lang w:val="uk-UA" w:eastAsia="uk-UA"/>
    </w:rPr>
    <w:tblPr>
      <w:tblW w:w="0" w:type="auto"/>
      <w:tblBorders>
        <w:top w:val="single" w:color="8d5b24" w:sz="4" w:space="0"/>
        <w:left w:val="single" w:color="8d5b24" w:sz="4" w:space="0"/>
        <w:bottom w:val="single" w:color="8d5b24" w:sz="4" w:space="0"/>
        <w:right w:val="single" w:color="8d5b24" w:sz="4" w:space="0"/>
        <w:insideH w:val="single" w:color="8d5b24" w:sz="4" w:space="0"/>
        <w:insideV w:val="single" w:color="8d5b2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Bordered &amp; Lined - Accent 2"/>
    <w:basedOn w:val="660"/>
    <w:next w:val="841"/>
    <w:link w:val="649"/>
    <w:uiPriority w:val="99"/>
    <w:qFormat/>
    <w:pPr>
      <w:pBdr/>
      <w:spacing w:after="0" w:line="240" w:lineRule="auto"/>
      <w:ind/>
    </w:pPr>
    <w:rPr>
      <w:color w:val="404040"/>
      <w:sz w:val="20"/>
      <w:szCs w:val="20"/>
      <w:lang w:val="uk-UA" w:eastAsia="uk-UA"/>
    </w:rPr>
    <w:tblPr>
      <w:tblW w:w="0" w:type="auto"/>
      <w:tblBorders>
        <w:top w:val="single" w:color="0d4699" w:sz="4" w:space="0"/>
        <w:left w:val="single" w:color="0d4699" w:sz="4" w:space="0"/>
        <w:bottom w:val="single" w:color="0d4699" w:sz="4" w:space="0"/>
        <w:right w:val="single" w:color="0d4699" w:sz="4" w:space="0"/>
        <w:insideH w:val="single" w:color="0d4699" w:sz="4" w:space="0"/>
        <w:insideV w:val="single" w:color="0d4699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Bordered &amp; Lined - Accent 3"/>
    <w:basedOn w:val="660"/>
    <w:next w:val="842"/>
    <w:link w:val="649"/>
    <w:uiPriority w:val="99"/>
    <w:qFormat/>
    <w:pPr>
      <w:pBdr/>
      <w:spacing w:after="0" w:line="240" w:lineRule="auto"/>
      <w:ind/>
    </w:pPr>
    <w:rPr>
      <w:color w:val="404040"/>
      <w:sz w:val="20"/>
      <w:szCs w:val="20"/>
      <w:lang w:val="uk-UA" w:eastAsia="uk-UA"/>
    </w:rPr>
    <w:tblPr>
      <w:tblW w:w="0" w:type="auto"/>
      <w:tblBorders>
        <w:top w:val="single" w:color="606060" w:sz="4" w:space="0"/>
        <w:left w:val="single" w:color="606060" w:sz="4" w:space="0"/>
        <w:bottom w:val="single" w:color="606060" w:sz="4" w:space="0"/>
        <w:right w:val="single" w:color="606060" w:sz="4" w:space="0"/>
        <w:insideH w:val="single" w:color="606060" w:sz="4" w:space="0"/>
        <w:insideV w:val="single" w:color="60606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Bordered &amp; Lined - Accent 4"/>
    <w:basedOn w:val="660"/>
    <w:next w:val="843"/>
    <w:link w:val="649"/>
    <w:uiPriority w:val="99"/>
    <w:qFormat/>
    <w:pPr>
      <w:pBdr/>
      <w:spacing w:after="0" w:line="240" w:lineRule="auto"/>
      <w:ind/>
    </w:pPr>
    <w:rPr>
      <w:color w:val="404040"/>
      <w:sz w:val="20"/>
      <w:szCs w:val="20"/>
      <w:lang w:val="uk-UA" w:eastAsia="uk-UA"/>
    </w:rPr>
    <w:tblPr>
      <w:tblW w:w="0" w:type="auto"/>
      <w:tblBorders>
        <w:top w:val="single" w:color="007094" w:sz="4" w:space="0"/>
        <w:left w:val="single" w:color="007094" w:sz="4" w:space="0"/>
        <w:bottom w:val="single" w:color="007094" w:sz="4" w:space="0"/>
        <w:right w:val="single" w:color="007094" w:sz="4" w:space="0"/>
        <w:insideH w:val="single" w:color="007094" w:sz="4" w:space="0"/>
        <w:insideV w:val="single" w:color="00709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Bordered &amp; Lined - Accent 5"/>
    <w:basedOn w:val="660"/>
    <w:next w:val="844"/>
    <w:link w:val="649"/>
    <w:uiPriority w:val="99"/>
    <w:qFormat/>
    <w:pPr>
      <w:pBdr/>
      <w:spacing w:after="0" w:line="240" w:lineRule="auto"/>
      <w:ind/>
    </w:pPr>
    <w:rPr>
      <w:color w:val="404040"/>
      <w:sz w:val="20"/>
      <w:szCs w:val="20"/>
      <w:lang w:val="uk-UA" w:eastAsia="uk-UA"/>
    </w:rPr>
    <w:tblPr>
      <w:tblW w:w="0" w:type="auto"/>
      <w:tblBorders>
        <w:top w:val="single" w:color="754124" w:sz="4" w:space="0"/>
        <w:left w:val="single" w:color="754124" w:sz="4" w:space="0"/>
        <w:bottom w:val="single" w:color="754124" w:sz="4" w:space="0"/>
        <w:right w:val="single" w:color="754124" w:sz="4" w:space="0"/>
        <w:insideH w:val="single" w:color="754124" w:sz="4" w:space="0"/>
        <w:insideV w:val="single" w:color="75412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Bordered &amp; Lined - Accent 6"/>
    <w:basedOn w:val="660"/>
    <w:next w:val="845"/>
    <w:link w:val="649"/>
    <w:uiPriority w:val="99"/>
    <w:qFormat/>
    <w:pPr>
      <w:pBdr/>
      <w:spacing w:after="0" w:line="240" w:lineRule="auto"/>
      <w:ind/>
    </w:pPr>
    <w:rPr>
      <w:color w:val="404040"/>
      <w:sz w:val="20"/>
      <w:szCs w:val="20"/>
      <w:lang w:val="uk-UA" w:eastAsia="uk-UA"/>
    </w:rPr>
    <w:tblPr>
      <w:tblW w:w="0" w:type="auto"/>
      <w:tblBorders>
        <w:top w:val="single" w:color="296541" w:sz="4" w:space="0"/>
        <w:left w:val="single" w:color="296541" w:sz="4" w:space="0"/>
        <w:bottom w:val="single" w:color="296541" w:sz="4" w:space="0"/>
        <w:right w:val="single" w:color="296541" w:sz="4" w:space="0"/>
        <w:insideH w:val="single" w:color="296541" w:sz="4" w:space="0"/>
        <w:insideV w:val="single" w:color="296541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Bordered"/>
    <w:basedOn w:val="660"/>
    <w:next w:val="846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d8d8d8" w:sz="4" w:space="0"/>
        <w:left w:val="single" w:color="d8d8d8" w:sz="4" w:space="0"/>
        <w:bottom w:val="single" w:color="d8d8d8" w:sz="4" w:space="0"/>
        <w:right w:val="single" w:color="d8d8d8" w:sz="4" w:space="0"/>
        <w:insideH w:val="single" w:color="d8d8d8" w:sz="4" w:space="0"/>
        <w:insideV w:val="single" w:color="d8d8d8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Bordered - Accent 1"/>
    <w:basedOn w:val="660"/>
    <w:next w:val="847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eed6bc" w:sz="4" w:space="0"/>
        <w:left w:val="single" w:color="eed6bc" w:sz="4" w:space="0"/>
        <w:bottom w:val="single" w:color="eed6bc" w:sz="4" w:space="0"/>
        <w:right w:val="single" w:color="eed6bc" w:sz="4" w:space="0"/>
        <w:insideH w:val="single" w:color="eed6bc" w:sz="4" w:space="0"/>
        <w:insideV w:val="single" w:color="eed6bc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Bordered - Accent 2"/>
    <w:basedOn w:val="660"/>
    <w:next w:val="848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abcaf7" w:sz="4" w:space="0"/>
        <w:left w:val="single" w:color="abcaf7" w:sz="4" w:space="0"/>
        <w:bottom w:val="single" w:color="abcaf7" w:sz="4" w:space="0"/>
        <w:right w:val="single" w:color="abcaf7" w:sz="4" w:space="0"/>
        <w:insideH w:val="single" w:color="abcaf7" w:sz="4" w:space="0"/>
        <w:insideV w:val="single" w:color="abcaf7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Bordered - Accent 3"/>
    <w:basedOn w:val="660"/>
    <w:next w:val="849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dadada" w:sz="4" w:space="0"/>
        <w:left w:val="single" w:color="dadada" w:sz="4" w:space="0"/>
        <w:bottom w:val="single" w:color="dadada" w:sz="4" w:space="0"/>
        <w:right w:val="single" w:color="dadada" w:sz="4" w:space="0"/>
        <w:insideH w:val="single" w:color="dadada" w:sz="4" w:space="0"/>
        <w:insideV w:val="single" w:color="dadada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Bordered - Accent 4"/>
    <w:basedOn w:val="660"/>
    <w:next w:val="850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97e5ff" w:sz="4" w:space="0"/>
        <w:left w:val="single" w:color="97e5ff" w:sz="4" w:space="0"/>
        <w:bottom w:val="single" w:color="97e5ff" w:sz="4" w:space="0"/>
        <w:right w:val="single" w:color="97e5ff" w:sz="4" w:space="0"/>
        <w:insideH w:val="single" w:color="97e5ff" w:sz="4" w:space="0"/>
        <w:insideV w:val="single" w:color="97e5ff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Bordered - Accent 5"/>
    <w:basedOn w:val="660"/>
    <w:next w:val="851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e7c6b3" w:sz="4" w:space="0"/>
        <w:left w:val="single" w:color="e7c6b3" w:sz="4" w:space="0"/>
        <w:bottom w:val="single" w:color="e7c6b3" w:sz="4" w:space="0"/>
        <w:right w:val="single" w:color="e7c6b3" w:sz="4" w:space="0"/>
        <w:insideH w:val="single" w:color="e7c6b3" w:sz="4" w:space="0"/>
        <w:insideV w:val="single" w:color="e7c6b3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Bordered - Accent 6"/>
    <w:basedOn w:val="660"/>
    <w:next w:val="852"/>
    <w:link w:val="649"/>
    <w:uiPriority w:val="99"/>
    <w:qFormat/>
    <w:pPr>
      <w:pBdr/>
      <w:spacing w:after="0" w:line="240" w:lineRule="auto"/>
      <w:ind/>
    </w:pPr>
    <w:tblPr>
      <w:tblW w:w="0" w:type="auto"/>
      <w:tblBorders>
        <w:top w:val="single" w:color="b2dfc4" w:sz="4" w:space="0"/>
        <w:left w:val="single" w:color="b2dfc4" w:sz="4" w:space="0"/>
        <w:bottom w:val="single" w:color="b2dfc4" w:sz="4" w:space="0"/>
        <w:right w:val="single" w:color="b2dfc4" w:sz="4" w:space="0"/>
        <w:insideH w:val="single" w:color="b2dfc4" w:sz="4" w:space="0"/>
        <w:insideV w:val="single" w:color="b2dfc4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53">
    <w:name w:val="TOC Heading"/>
    <w:next w:val="853"/>
    <w:link w:val="649"/>
    <w:uiPriority w:val="39"/>
    <w:unhideWhenUsed/>
    <w:qFormat/>
    <w:pPr>
      <w:pBdr/>
      <w:spacing w:after="160" w:line="259" w:lineRule="auto"/>
      <w:ind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paragraph" w:styleId="854">
    <w:name w:val="No Spacing"/>
    <w:next w:val="854"/>
    <w:link w:val="649"/>
    <w:uiPriority w:val="1"/>
    <w:qFormat/>
    <w:pPr>
      <w:pBdr/>
      <w:spacing w:after="0" w:line="240" w:lineRule="auto"/>
      <w:ind/>
    </w:pPr>
    <w:rPr>
      <w:rFonts w:ascii="Calibri" w:hAnsi="Calibri" w:eastAsia="Calibri" w:cs="Times New Roman"/>
      <w:sz w:val="22"/>
      <w:szCs w:val="22"/>
      <w:lang w:val="en-US" w:eastAsia="en-US" w:bidi="ar-SA"/>
    </w:rPr>
  </w:style>
  <w:style w:type="character" w:styleId="855">
    <w:name w:val="Font Style19"/>
    <w:basedOn w:val="659"/>
    <w:next w:val="855"/>
    <w:link w:val="649"/>
    <w:qFormat/>
    <w:pPr>
      <w:pBdr/>
      <w:spacing/>
      <w:ind/>
    </w:pPr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ScaleCrop>false</ScaleCrop>
  <Template>Nor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</dc:creator>
  <cp:lastModifiedBy>СТАЛЬНИЧЕНКО Юрій Валерійович</cp:lastModifiedBy>
  <cp:revision>3</cp:revision>
  <dcterms:created xsi:type="dcterms:W3CDTF">2025-10-13T06:26:00Z</dcterms:created>
  <dcterms:modified xsi:type="dcterms:W3CDTF">2026-01-29T17:41:16Z</dcterms:modified>
</cp:coreProperties>
</file>